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448EF" w:rsidR="00A84A39" w:rsidP="009448EF" w:rsidRDefault="00A84A39" w14:paraId="67087933" w14:textId="03141C7A"/>
    <w:p w:rsidRPr="009448EF" w:rsidR="0015549D" w:rsidP="009448EF" w:rsidRDefault="0015549D" w14:paraId="4B1E8247" w14:textId="77777777"/>
    <w:p w:rsidR="4516C2FF" w:rsidRDefault="4516C2FF" w14:paraId="763A3BED" w14:textId="5D737602"/>
    <w:p w:rsidRPr="009448EF" w:rsidR="0015549D" w:rsidP="009448EF" w:rsidRDefault="0015549D" w14:paraId="6C78B515" w14:textId="77777777"/>
    <w:p w:rsidRPr="00EE1B14" w:rsidR="000121F5" w:rsidP="00EE1B14" w:rsidRDefault="000121F5" w14:paraId="75EEBCBF" w14:textId="3C90891B">
      <w:pPr>
        <w:spacing w:line="240" w:lineRule="auto"/>
        <w:jc w:val="center"/>
        <w:rPr>
          <w:sz w:val="72"/>
          <w:szCs w:val="72"/>
        </w:rPr>
      </w:pPr>
      <w:r w:rsidRPr="00EE1B14">
        <w:rPr>
          <w:b/>
          <w:bCs/>
          <w:color w:val="0070C0"/>
          <w:sz w:val="72"/>
          <w:szCs w:val="72"/>
          <w:lang w:eastAsia="en-GB"/>
        </w:rPr>
        <w:t>Speech, Language and Communication Advice</w:t>
      </w:r>
    </w:p>
    <w:p w:rsidR="00AD3092" w:rsidP="1CF6B1C0" w:rsidRDefault="00745AF0" w14:paraId="153BC46D" w14:textId="7C75895A">
      <w:pPr>
        <w:spacing w:line="240" w:lineRule="auto"/>
        <w:jc w:val="center"/>
        <w:rPr>
          <w:i/>
          <w:iCs/>
          <w:color w:val="FF0000"/>
          <w:lang w:eastAsia="en-GB"/>
        </w:rPr>
      </w:pPr>
      <w:r w:rsidRPr="1CF6B1C0">
        <w:rPr>
          <w:i/>
          <w:iCs/>
          <w:color w:val="FF0000"/>
          <w:lang w:eastAsia="en-GB"/>
        </w:rPr>
        <w:t>Hambleton and Richmond</w:t>
      </w:r>
      <w:r w:rsidRPr="1CF6B1C0" w:rsidR="34697F1C">
        <w:rPr>
          <w:i/>
          <w:iCs/>
          <w:color w:val="FF0000"/>
          <w:lang w:eastAsia="en-GB"/>
        </w:rPr>
        <w:t xml:space="preserve"> - Northallerton</w:t>
      </w:r>
    </w:p>
    <w:p w:rsidRPr="00AD3092" w:rsidR="000121F5" w:rsidP="00AD3092" w:rsidRDefault="00AD3092" w14:paraId="403FDDE3" w14:textId="44B18FDA">
      <w:pPr>
        <w:spacing w:line="240" w:lineRule="auto"/>
        <w:jc w:val="center"/>
        <w:rPr>
          <w:i/>
          <w:color w:val="FF0000"/>
          <w:sz w:val="30"/>
          <w:szCs w:val="30"/>
          <w:lang w:eastAsia="en-GB"/>
        </w:rPr>
      </w:pP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Would you like to discuss y</w:t>
      </w:r>
      <w:r w:rsidRPr="00AD3092" w:rsidR="000121F5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our child’s speech, language, or communication development?</w:t>
      </w:r>
    </w:p>
    <w:p w:rsidRPr="00AD3092" w:rsidR="000121F5" w:rsidP="000121F5" w:rsidRDefault="000121F5" w14:paraId="6D3020EF" w14:textId="77777777">
      <w:pPr>
        <w:spacing w:after="0" w:line="240" w:lineRule="auto"/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6A6C5800" w14:textId="47558507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</w:pPr>
      <w:r w:rsidRPr="7F5AF8B2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Bring your child along to our </w:t>
      </w:r>
      <w:r w:rsidRPr="7F5AF8B2" w:rsidR="18A9BB36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drop-in </w:t>
      </w:r>
      <w:r w:rsidRPr="7F5AF8B2" w:rsidR="00B61FBE">
        <w:rPr>
          <w:rFonts w:eastAsia="Times New Roman" w:cs="Calibri" w:cstheme="minorAscii"/>
          <w:color w:val="0070C0"/>
          <w:sz w:val="30"/>
          <w:szCs w:val="30"/>
          <w:lang w:eastAsia="en-GB"/>
        </w:rPr>
        <w:t>advice</w:t>
      </w:r>
      <w:r w:rsidRPr="7F5AF8B2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 session to meet with our Speech and Language Therapist, discuss any concerns, and receive advice and information about local support and services. </w:t>
      </w:r>
      <w:r w:rsidRPr="7F5AF8B2" w:rsidR="000121F5">
        <w:rPr>
          <w:rFonts w:eastAsia="Times New Roman" w:cs="Calibri" w:cstheme="minorAscii"/>
          <w:b w:val="1"/>
          <w:bCs w:val="1"/>
          <w:color w:val="0070C0"/>
          <w:sz w:val="30"/>
          <w:szCs w:val="30"/>
          <w:lang w:eastAsia="en-GB"/>
        </w:rPr>
        <w:t>Booking is essential</w:t>
      </w:r>
      <w:r w:rsidRPr="7F5AF8B2" w:rsidR="000121F5"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  <w:t>.</w:t>
      </w:r>
    </w:p>
    <w:p w:rsidRPr="00AD3092" w:rsidR="000121F5" w:rsidP="000121F5" w:rsidRDefault="000121F5" w14:paraId="5978D67C" w14:textId="77777777">
      <w:pPr>
        <w:spacing w:after="0" w:line="240" w:lineRule="auto"/>
        <w:rPr>
          <w:rFonts w:eastAsia="Times New Roman" w:cs="Arial"/>
          <w:color w:val="0070C0"/>
          <w:sz w:val="30"/>
          <w:szCs w:val="30"/>
          <w:lang w:eastAsia="en-GB"/>
        </w:rPr>
      </w:pPr>
    </w:p>
    <w:p w:rsidR="000121F5" w:rsidP="7E28A5A5" w:rsidRDefault="000121F5" w14:paraId="0BC92EC3" w14:textId="77777777">
      <w:pPr>
        <w:rPr>
          <w:rFonts w:cs="Arial"/>
          <w:b w:val="1"/>
          <w:bCs w:val="1"/>
          <w:noProof/>
          <w:color w:val="0070C0"/>
          <w:sz w:val="30"/>
          <w:szCs w:val="30"/>
          <w:u w:val="single"/>
          <w:lang w:eastAsia="en-GB"/>
        </w:rPr>
      </w:pPr>
      <w:r w:rsidRPr="7E28A5A5" w:rsidR="000121F5">
        <w:rPr>
          <w:rFonts w:cs="Arial"/>
          <w:b w:val="1"/>
          <w:bCs w:val="1"/>
          <w:noProof/>
          <w:color w:val="0070C0"/>
          <w:sz w:val="30"/>
          <w:szCs w:val="30"/>
          <w:u w:val="single"/>
          <w:lang w:eastAsia="en-GB"/>
        </w:rPr>
        <w:t>Where &amp; When</w:t>
      </w:r>
    </w:p>
    <w:p w:rsidRPr="00AD3092" w:rsidR="00D625DF" w:rsidP="2E2B3408" w:rsidRDefault="6EB98005" w14:paraId="7FDA60FE" w14:textId="674F322E">
      <w:pPr>
        <w:pStyle w:val="ListParagraph"/>
        <w:spacing w:after="160" w:line="276" w:lineRule="auto"/>
        <w:rPr>
          <w:rFonts w:eastAsia="Arial" w:cs="Arial"/>
          <w:b w:val="0"/>
          <w:bCs w:val="0"/>
          <w:i w:val="1"/>
          <w:iCs w:val="1"/>
          <w:noProof/>
          <w:color w:val="0070C0"/>
          <w:sz w:val="30"/>
          <w:szCs w:val="30"/>
        </w:rPr>
      </w:pPr>
      <w:r w:rsidRPr="2E2B3408" w:rsidR="6EB98005">
        <w:rPr>
          <w:rFonts w:eastAsia="Arial" w:cs="Arial"/>
          <w:b w:val="0"/>
          <w:bCs w:val="0"/>
          <w:noProof/>
          <w:color w:val="0070C0"/>
          <w:sz w:val="30"/>
          <w:szCs w:val="30"/>
        </w:rPr>
        <w:t>Thursday 3</w:t>
      </w:r>
      <w:r w:rsidRPr="2E2B3408" w:rsidR="6EB98005">
        <w:rPr>
          <w:rFonts w:eastAsia="Arial" w:cs="Arial"/>
          <w:b w:val="0"/>
          <w:bCs w:val="0"/>
          <w:noProof/>
          <w:color w:val="0070C0"/>
          <w:sz w:val="30"/>
          <w:szCs w:val="30"/>
          <w:vertAlign w:val="superscript"/>
        </w:rPr>
        <w:t>rd</w:t>
      </w:r>
      <w:r w:rsidRPr="2E2B3408" w:rsidR="6EB98005">
        <w:rPr>
          <w:rFonts w:eastAsia="Arial" w:cs="Arial"/>
          <w:b w:val="0"/>
          <w:bCs w:val="0"/>
          <w:noProof/>
          <w:color w:val="0070C0"/>
          <w:sz w:val="30"/>
          <w:szCs w:val="30"/>
        </w:rPr>
        <w:t xml:space="preserve"> December 2026, 09.30am to 12.00pm, </w:t>
      </w:r>
    </w:p>
    <w:p w:rsidRPr="00AD3092" w:rsidR="00D625DF" w:rsidP="2E2B3408" w:rsidRDefault="6EB98005" w14:paraId="07479CDE" w14:textId="49653F45">
      <w:pPr>
        <w:pStyle w:val="ListParagraph"/>
        <w:spacing w:after="160" w:line="276" w:lineRule="auto"/>
        <w:rPr>
          <w:rFonts w:eastAsia="Arial" w:cs="Arial"/>
          <w:b w:val="0"/>
          <w:bCs w:val="0"/>
          <w:i w:val="1"/>
          <w:iCs w:val="1"/>
          <w:noProof/>
          <w:color w:val="0070C0"/>
          <w:sz w:val="30"/>
          <w:szCs w:val="30"/>
        </w:rPr>
      </w:pPr>
      <w:r w:rsidRPr="2E2B3408" w:rsidR="6EB98005">
        <w:rPr>
          <w:rFonts w:eastAsia="Arial" w:cs="Arial"/>
          <w:b w:val="0"/>
          <w:bCs w:val="0"/>
          <w:noProof/>
          <w:color w:val="0070C0"/>
          <w:sz w:val="30"/>
          <w:szCs w:val="30"/>
        </w:rPr>
        <w:t>Al</w:t>
      </w:r>
      <w:r w:rsidRPr="2E2B3408" w:rsidR="1F248085">
        <w:rPr>
          <w:rFonts w:eastAsia="Arial" w:cs="Arial"/>
          <w:b w:val="0"/>
          <w:bCs w:val="0"/>
          <w:noProof/>
          <w:color w:val="0070C0"/>
          <w:sz w:val="30"/>
          <w:szCs w:val="30"/>
        </w:rPr>
        <w:t xml:space="preserve">verton Children Centre, Mount Road, Northallerton, </w:t>
      </w:r>
      <w:r w:rsidRPr="2E2B3408" w:rsidR="028BD1F5">
        <w:rPr>
          <w:rFonts w:eastAsia="Arial" w:cs="Arial"/>
          <w:b w:val="0"/>
          <w:bCs w:val="0"/>
          <w:noProof/>
          <w:color w:val="0070C0"/>
          <w:sz w:val="30"/>
          <w:szCs w:val="30"/>
        </w:rPr>
        <w:t xml:space="preserve">DL6 </w:t>
      </w:r>
      <w:r w:rsidRPr="2E2B3408" w:rsidR="028BD1F5">
        <w:rPr>
          <w:rFonts w:eastAsia="Arial" w:cs="Arial"/>
          <w:b w:val="0"/>
          <w:bCs w:val="0"/>
          <w:noProof/>
          <w:color w:val="0070C0"/>
          <w:sz w:val="30"/>
          <w:szCs w:val="30"/>
        </w:rPr>
        <w:t>1RB</w:t>
      </w:r>
    </w:p>
    <w:p w:rsidRPr="00AD3092" w:rsidR="000121F5" w:rsidP="7E28A5A5" w:rsidRDefault="000121F5" w14:paraId="31B9491B" w14:textId="77777777">
      <w:pPr>
        <w:rPr>
          <w:rFonts w:cs="Arial"/>
          <w:b w:val="1"/>
          <w:bCs w:val="1"/>
          <w:noProof/>
          <w:color w:val="0070C0"/>
          <w:sz w:val="30"/>
          <w:szCs w:val="30"/>
          <w:u w:val="single"/>
          <w:lang w:eastAsia="en-GB"/>
        </w:rPr>
      </w:pPr>
      <w:r w:rsidRPr="7E28A5A5" w:rsidR="000121F5">
        <w:rPr>
          <w:rFonts w:cs="Arial"/>
          <w:b w:val="1"/>
          <w:bCs w:val="1"/>
          <w:color w:val="0070C0"/>
          <w:sz w:val="30"/>
          <w:szCs w:val="30"/>
          <w:u w:val="single"/>
          <w:lang w:eastAsia="en-GB"/>
        </w:rPr>
        <w:t>Who will be there?</w:t>
      </w:r>
    </w:p>
    <w:p w:rsidRPr="00AD3092" w:rsidR="000121F5" w:rsidP="1CF6B1C0" w:rsidRDefault="5D51E2B6" w14:paraId="2C365140" w14:textId="4806FC29">
      <w:pPr>
        <w:rPr>
          <w:rFonts w:cs="Arial"/>
          <w:b/>
          <w:bCs/>
          <w:color w:val="0070C0"/>
          <w:sz w:val="30"/>
          <w:szCs w:val="30"/>
          <w:lang w:eastAsia="en-GB"/>
        </w:rPr>
      </w:pPr>
      <w:r w:rsidRPr="1CF6B1C0">
        <w:rPr>
          <w:rFonts w:cs="Arial"/>
          <w:b/>
          <w:bCs/>
          <w:noProof/>
          <w:color w:val="0070C0"/>
          <w:sz w:val="30"/>
          <w:szCs w:val="30"/>
          <w:lang w:eastAsia="en-GB"/>
        </w:rPr>
        <w:t>Emma Pollock</w:t>
      </w:r>
      <w:r w:rsidRPr="1CF6B1C0">
        <w:rPr>
          <w:rFonts w:cs="Arial"/>
          <w:b/>
          <w:bCs/>
          <w:color w:val="0070C0"/>
          <w:sz w:val="30"/>
          <w:szCs w:val="30"/>
          <w:lang w:eastAsia="en-GB"/>
        </w:rPr>
        <w:t xml:space="preserve"> </w:t>
      </w:r>
      <w:r w:rsidRPr="1CF6B1C0" w:rsidR="00745AF0">
        <w:rPr>
          <w:rFonts w:cs="Arial"/>
          <w:b/>
          <w:bCs/>
          <w:color w:val="0070C0"/>
          <w:sz w:val="30"/>
          <w:szCs w:val="30"/>
          <w:lang w:eastAsia="en-GB"/>
        </w:rPr>
        <w:t xml:space="preserve">- </w:t>
      </w:r>
      <w:r w:rsidRPr="1CF6B1C0" w:rsidR="00691823">
        <w:rPr>
          <w:rFonts w:cs="Arial"/>
          <w:color w:val="0070C0"/>
          <w:sz w:val="30"/>
          <w:szCs w:val="30"/>
          <w:lang w:eastAsia="en-GB"/>
        </w:rPr>
        <w:t xml:space="preserve">North Yorkshire Council </w:t>
      </w:r>
      <w:r w:rsidRPr="1CF6B1C0" w:rsidR="000121F5">
        <w:rPr>
          <w:rFonts w:cs="Arial"/>
          <w:color w:val="0070C0"/>
          <w:sz w:val="30"/>
          <w:szCs w:val="30"/>
          <w:lang w:eastAsia="en-GB"/>
        </w:rPr>
        <w:t xml:space="preserve">Speech &amp; Language Therapist </w:t>
      </w:r>
    </w:p>
    <w:p w:rsidR="1CF6B1C0" w:rsidP="7E28A5A5" w:rsidRDefault="4516C2FF" w14:paraId="2F527FDB" w14:textId="0C261EA4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="62255D1F">
        <w:drawing>
          <wp:anchor distT="0" distB="0" distL="114300" distR="114300" simplePos="0" relativeHeight="251658240" behindDoc="0" locked="0" layoutInCell="1" allowOverlap="1" wp14:editId="7EACC4B9" wp14:anchorId="72E63557">
            <wp:simplePos x="0" y="0"/>
            <wp:positionH relativeFrom="column">
              <wp:posOffset>-171450</wp:posOffset>
            </wp:positionH>
            <wp:positionV relativeFrom="paragraph">
              <wp:posOffset>638175</wp:posOffset>
            </wp:positionV>
            <wp:extent cx="1949986" cy="2049377"/>
            <wp:effectExtent l="0" t="0" r="0" b="0"/>
            <wp:wrapNone/>
            <wp:docPr id="343745093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r:link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986" cy="204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E28A5A5" w:rsidR="62255D1F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Rachael Hussain </w:t>
      </w:r>
      <w:r w:rsidRPr="7E28A5A5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- </w:t>
      </w:r>
      <w:r w:rsidRPr="7E28A5A5" w:rsidR="00691823">
        <w:rPr>
          <w:rFonts w:cs="Arial"/>
          <w:noProof/>
          <w:color w:val="0070C0"/>
          <w:sz w:val="30"/>
          <w:szCs w:val="30"/>
          <w:lang w:eastAsia="en-GB"/>
        </w:rPr>
        <w:t xml:space="preserve">North Yorkshire Council </w:t>
      </w:r>
      <w:r w:rsidRPr="7E28A5A5" w:rsidR="000121F5">
        <w:rPr>
          <w:rFonts w:cs="Arial"/>
          <w:color w:val="0070C0"/>
          <w:sz w:val="30"/>
          <w:szCs w:val="30"/>
          <w:lang w:eastAsia="en-GB"/>
        </w:rPr>
        <w:t xml:space="preserve">Speech &amp; Language </w:t>
      </w:r>
      <w:r w:rsidRPr="7E28A5A5" w:rsidR="000121F5">
        <w:rPr>
          <w:rFonts w:cs="Arial"/>
          <w:noProof/>
          <w:color w:val="0070C0"/>
          <w:sz w:val="30"/>
          <w:szCs w:val="30"/>
          <w:lang w:eastAsia="en-GB"/>
        </w:rPr>
        <w:t>Therapy Assistant</w:t>
      </w:r>
    </w:p>
    <w:p w:rsidRPr="00AD3092" w:rsidR="002D7AF5" w:rsidP="1CF6B1C0" w:rsidRDefault="000121F5" w14:paraId="582F9041" w14:textId="28D6C6B0">
      <w:pPr>
        <w:jc w:val="right"/>
      </w:pPr>
      <w:r w:rsidRPr="7E28A5A5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PLEASE EMAIL TO BOOK A 15 </w:t>
      </w:r>
      <w:r w:rsidRPr="7E28A5A5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>MINUTE SLOT</w:t>
      </w:r>
    </w:p>
    <w:p w:rsidRPr="00AD3092" w:rsidR="002D7AF5" w:rsidP="4516C2FF" w:rsidRDefault="000121F5" w14:paraId="6BFCE055" w14:textId="51F28ED7">
      <w:pPr>
        <w:jc w:val="right"/>
      </w:pPr>
      <w:r w:rsidRPr="7E28A5A5" w:rsidR="1C060322">
        <w:rPr>
          <w:rStyle w:val="Hyperlink"/>
          <w:b w:val="1"/>
          <w:bCs w:val="1"/>
          <w:noProof/>
          <w:sz w:val="32"/>
          <w:szCs w:val="32"/>
          <w:lang w:eastAsia="en-GB"/>
        </w:rPr>
        <w:t>r</w:t>
      </w:r>
      <w:hyperlink r:id="Rf0aa2c73e7f24e26">
        <w:r w:rsidRPr="7E28A5A5" w:rsidR="00D625DF">
          <w:rPr>
            <w:rStyle w:val="Hyperlink"/>
            <w:b w:val="1"/>
            <w:bCs w:val="1"/>
            <w:noProof/>
            <w:sz w:val="32"/>
            <w:szCs w:val="32"/>
            <w:lang w:eastAsia="en-GB"/>
          </w:rPr>
          <w:t>achael.hussain</w:t>
        </w:r>
        <w:r w:rsidRPr="7E28A5A5" w:rsidR="000121F5">
          <w:rPr>
            <w:rStyle w:val="Hyperlink"/>
            <w:b w:val="1"/>
            <w:bCs w:val="1"/>
            <w:noProof/>
            <w:sz w:val="32"/>
            <w:szCs w:val="32"/>
            <w:lang w:eastAsia="en-GB"/>
          </w:rPr>
          <w:t>@northyorks.gov.uk</w:t>
        </w:r>
      </w:hyperlink>
    </w:p>
    <w:p w:rsidRPr="00AD3092" w:rsidR="002D7AF5" w:rsidP="4516C2FF" w:rsidRDefault="000121F5" w14:paraId="5A82EB0C" w14:textId="38BAAEB2">
      <w:pPr>
        <w:jc w:val="right"/>
        <w:rPr>
          <w:rFonts w:cs="Arial"/>
          <w:noProof/>
          <w:sz w:val="32"/>
          <w:szCs w:val="32"/>
          <w:lang w:eastAsia="en-GB"/>
        </w:rPr>
      </w:pPr>
      <w:r w:rsidRPr="7E28A5A5" w:rsidR="000121F5">
        <w:rPr>
          <w:rFonts w:cs="Arial"/>
          <w:b w:val="1"/>
          <w:bCs w:val="1"/>
          <w:color w:val="0070C0"/>
          <w:sz w:val="32"/>
          <w:szCs w:val="32"/>
        </w:rPr>
        <w:t>Thank you</w:t>
      </w:r>
    </w:p>
    <w:sectPr w:rsidRPr="00AD3092" w:rsidR="002D7AF5" w:rsidSect="0015549D">
      <w:footerReference w:type="default" r:id="rId14"/>
      <w:headerReference w:type="first" r:id="rId15"/>
      <w:pgSz w:w="11906" w:h="16838" w:orient="portrait"/>
      <w:pgMar w:top="794" w:right="1440" w:bottom="1440" w:left="79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66EE" w:rsidP="00A84A39" w:rsidRDefault="00E566EE" w14:paraId="739960BA" w14:textId="77777777">
      <w:pPr>
        <w:spacing w:after="0" w:line="240" w:lineRule="auto"/>
      </w:pPr>
      <w:r>
        <w:separator/>
      </w:r>
    </w:p>
  </w:endnote>
  <w:endnote w:type="continuationSeparator" w:id="0">
    <w:p w:rsidR="00E566EE" w:rsidP="00A84A39" w:rsidRDefault="00E566EE" w14:paraId="29C2FCBE" w14:textId="77777777">
      <w:pPr>
        <w:spacing w:after="0" w:line="240" w:lineRule="auto"/>
      </w:pPr>
      <w:r>
        <w:continuationSeparator/>
      </w:r>
    </w:p>
  </w:endnote>
  <w:endnote w:type="continuationNotice" w:id="1">
    <w:p w:rsidR="00E566EE" w:rsidRDefault="00E566EE" w14:paraId="5DA0348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0A71AD" w:rsidRDefault="00CA74DF" w14:paraId="3C4DE0D8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4AECF4" wp14:editId="7571111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CA74DF" w:rsidR="00CA74DF" w:rsidP="00CA74DF" w:rsidRDefault="00CA74DF" w14:paraId="33604F42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4AECF4">
              <v:stroke joinstyle="miter"/>
              <v:path gradientshapeok="t" o:connecttype="rect"/>
            </v:shapetype>
            <v:shape id="Text Box 5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399272816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>
              <v:textbox inset=",0,,0">
                <w:txbxContent>
                  <w:p w:rsidRPr="00CA74DF" w:rsidR="00CA74DF" w:rsidP="00CA74DF" w:rsidRDefault="00CA74DF" w14:paraId="33604F42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A71AD">
          <w:fldChar w:fldCharType="begin"/>
        </w:r>
        <w:r w:rsidR="000A71AD">
          <w:instrText xml:space="preserve"> PAGE   \* MERGEFORMAT </w:instrText>
        </w:r>
        <w:r w:rsidR="000A71AD">
          <w:fldChar w:fldCharType="separate"/>
        </w:r>
        <w:r w:rsidR="00867000">
          <w:rPr>
            <w:noProof/>
          </w:rPr>
          <w:t>2</w:t>
        </w:r>
        <w:r w:rsidR="000A71AD">
          <w:rPr>
            <w:noProof/>
          </w:rPr>
          <w:fldChar w:fldCharType="end"/>
        </w:r>
      </w:sdtContent>
    </w:sdt>
  </w:p>
  <w:p w:rsidR="000A71AD" w:rsidRDefault="000A71AD" w14:paraId="12B784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66EE" w:rsidP="00A84A39" w:rsidRDefault="00E566EE" w14:paraId="779D6480" w14:textId="77777777">
      <w:pPr>
        <w:spacing w:after="0" w:line="240" w:lineRule="auto"/>
      </w:pPr>
      <w:r>
        <w:separator/>
      </w:r>
    </w:p>
  </w:footnote>
  <w:footnote w:type="continuationSeparator" w:id="0">
    <w:p w:rsidR="00E566EE" w:rsidP="00A84A39" w:rsidRDefault="00E566EE" w14:paraId="724870D9" w14:textId="77777777">
      <w:pPr>
        <w:spacing w:after="0" w:line="240" w:lineRule="auto"/>
      </w:pPr>
      <w:r>
        <w:continuationSeparator/>
      </w:r>
    </w:p>
  </w:footnote>
  <w:footnote w:type="continuationNotice" w:id="1">
    <w:p w:rsidR="00E566EE" w:rsidRDefault="00E566EE" w14:paraId="7EE8CE6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84A39" w:rsidRDefault="00DC39A6" w14:paraId="4FA79B34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AAD337" wp14:editId="633ED792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b9dd6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9d3b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0369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b166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6992E9E"/>
    <w:multiLevelType w:val="hybridMultilevel"/>
    <w:tmpl w:val="5802DCA6"/>
    <w:lvl w:ilvl="0" w:tplc="D2D6FED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365867823">
    <w:abstractNumId w:val="0"/>
  </w:num>
  <w:num w:numId="2" w16cid:durableId="915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5"/>
    <w:rsid w:val="000121F5"/>
    <w:rsid w:val="00063852"/>
    <w:rsid w:val="000A71AD"/>
    <w:rsid w:val="000D2A36"/>
    <w:rsid w:val="0010330F"/>
    <w:rsid w:val="00132885"/>
    <w:rsid w:val="0015549D"/>
    <w:rsid w:val="00182DAD"/>
    <w:rsid w:val="001D0DF0"/>
    <w:rsid w:val="001F18B6"/>
    <w:rsid w:val="00223E46"/>
    <w:rsid w:val="0025270B"/>
    <w:rsid w:val="002D7AF5"/>
    <w:rsid w:val="002F141F"/>
    <w:rsid w:val="00304048"/>
    <w:rsid w:val="0035773E"/>
    <w:rsid w:val="00395E92"/>
    <w:rsid w:val="004672AF"/>
    <w:rsid w:val="004B75AD"/>
    <w:rsid w:val="004E2D71"/>
    <w:rsid w:val="0054485A"/>
    <w:rsid w:val="00551D0B"/>
    <w:rsid w:val="0057787B"/>
    <w:rsid w:val="00595C3F"/>
    <w:rsid w:val="005A77C2"/>
    <w:rsid w:val="005C781C"/>
    <w:rsid w:val="00632979"/>
    <w:rsid w:val="00643271"/>
    <w:rsid w:val="00691823"/>
    <w:rsid w:val="00745AF0"/>
    <w:rsid w:val="0076373C"/>
    <w:rsid w:val="007A5A11"/>
    <w:rsid w:val="007E3AA0"/>
    <w:rsid w:val="00805177"/>
    <w:rsid w:val="00824E71"/>
    <w:rsid w:val="00837FA7"/>
    <w:rsid w:val="00867000"/>
    <w:rsid w:val="008702CD"/>
    <w:rsid w:val="008A592C"/>
    <w:rsid w:val="008F5218"/>
    <w:rsid w:val="00903ACB"/>
    <w:rsid w:val="009448EF"/>
    <w:rsid w:val="009A0E0B"/>
    <w:rsid w:val="009F5C6D"/>
    <w:rsid w:val="009F6D57"/>
    <w:rsid w:val="00A03F25"/>
    <w:rsid w:val="00A67257"/>
    <w:rsid w:val="00A67D13"/>
    <w:rsid w:val="00A84A39"/>
    <w:rsid w:val="00AB6DE6"/>
    <w:rsid w:val="00AC0F16"/>
    <w:rsid w:val="00AD3092"/>
    <w:rsid w:val="00AE00F8"/>
    <w:rsid w:val="00AE1049"/>
    <w:rsid w:val="00B125A3"/>
    <w:rsid w:val="00B341D6"/>
    <w:rsid w:val="00B36948"/>
    <w:rsid w:val="00B4396D"/>
    <w:rsid w:val="00B61FBE"/>
    <w:rsid w:val="00C1117D"/>
    <w:rsid w:val="00C231C1"/>
    <w:rsid w:val="00C85617"/>
    <w:rsid w:val="00CA74DF"/>
    <w:rsid w:val="00CD1B3B"/>
    <w:rsid w:val="00CE669F"/>
    <w:rsid w:val="00D01EDB"/>
    <w:rsid w:val="00D03B93"/>
    <w:rsid w:val="00D625DF"/>
    <w:rsid w:val="00DB22E9"/>
    <w:rsid w:val="00DB7135"/>
    <w:rsid w:val="00DC39A6"/>
    <w:rsid w:val="00DF209F"/>
    <w:rsid w:val="00E22D4E"/>
    <w:rsid w:val="00E566EE"/>
    <w:rsid w:val="00E6230B"/>
    <w:rsid w:val="00EE1B14"/>
    <w:rsid w:val="00EE47FA"/>
    <w:rsid w:val="00F10D9B"/>
    <w:rsid w:val="00F56A05"/>
    <w:rsid w:val="00F81DBC"/>
    <w:rsid w:val="00FC7E44"/>
    <w:rsid w:val="00FF6E29"/>
    <w:rsid w:val="01EFCA47"/>
    <w:rsid w:val="028BD1F5"/>
    <w:rsid w:val="036FE665"/>
    <w:rsid w:val="0D74B5B3"/>
    <w:rsid w:val="18A9BB36"/>
    <w:rsid w:val="1C060322"/>
    <w:rsid w:val="1CF6B1C0"/>
    <w:rsid w:val="1F248085"/>
    <w:rsid w:val="27D70401"/>
    <w:rsid w:val="2A474DFC"/>
    <w:rsid w:val="2E2B3408"/>
    <w:rsid w:val="34697F1C"/>
    <w:rsid w:val="3599DA58"/>
    <w:rsid w:val="3CC17CB3"/>
    <w:rsid w:val="4516C2FF"/>
    <w:rsid w:val="48699F4E"/>
    <w:rsid w:val="5A1D36C4"/>
    <w:rsid w:val="5D51E2B6"/>
    <w:rsid w:val="62255D1F"/>
    <w:rsid w:val="6958AA5A"/>
    <w:rsid w:val="6EB98005"/>
    <w:rsid w:val="7BB22CB5"/>
    <w:rsid w:val="7E28A5A5"/>
    <w:rsid w:val="7F5AF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6573F"/>
  <w15:docId w15:val="{1D797E2F-5F5C-4FBC-A080-2B3B097B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1F5"/>
    <w:pPr>
      <w:spacing w:line="30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8EF"/>
    <w:pPr>
      <w:keepNext/>
      <w:keepLines/>
      <w:spacing w:before="240" w:after="0"/>
      <w:outlineLvl w:val="0"/>
    </w:pPr>
    <w:rPr>
      <w:rFonts w:eastAsiaTheme="majorEastAsia" w:cstheme="majorBidi"/>
      <w:color w:val="005489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448E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8EF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A84A39"/>
  </w:style>
  <w:style w:type="paragraph" w:styleId="Footer">
    <w:name w:val="footer"/>
    <w:basedOn w:val="Normal"/>
    <w:link w:val="FooterChar"/>
    <w:uiPriority w:val="99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84A39"/>
  </w:style>
  <w:style w:type="paragraph" w:styleId="BalloonText">
    <w:name w:val="Balloon Text"/>
    <w:basedOn w:val="Normal"/>
    <w:link w:val="BalloonTextChar"/>
    <w:uiPriority w:val="99"/>
    <w:semiHidden/>
    <w:unhideWhenUsed/>
    <w:rsid w:val="00A8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4A3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48EF"/>
    <w:pPr>
      <w:spacing w:after="0" w:line="240" w:lineRule="auto"/>
      <w:contextualSpacing/>
    </w:pPr>
    <w:rPr>
      <w:rFonts w:eastAsiaTheme="majorEastAsia" w:cstheme="majorBidi"/>
      <w:color w:val="005489"/>
      <w:spacing w:val="-10"/>
      <w:kern w:val="28"/>
      <w:sz w:val="8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8EF"/>
    <w:rPr>
      <w:rFonts w:ascii="Arial" w:hAnsi="Arial" w:eastAsiaTheme="majorEastAsia" w:cstheme="majorBidi"/>
      <w:color w:val="005489"/>
      <w:spacing w:val="-10"/>
      <w:kern w:val="28"/>
      <w:sz w:val="8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9448EF"/>
    <w:rPr>
      <w:rFonts w:ascii="Arial" w:hAnsi="Arial" w:eastAsiaTheme="majorEastAsia" w:cstheme="majorBidi"/>
      <w:color w:val="005489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448EF"/>
    <w:rPr>
      <w:rFonts w:ascii="Arial" w:hAnsi="Arial" w:eastAsiaTheme="majorEastAsia" w:cstheme="majorBidi"/>
      <w:b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9448EF"/>
    <w:rPr>
      <w:rFonts w:ascii="Arial" w:hAnsi="Arial" w:eastAsiaTheme="majorEastAsia" w:cstheme="majorBidi"/>
      <w:b/>
      <w:sz w:val="28"/>
      <w:szCs w:val="24"/>
    </w:rPr>
  </w:style>
  <w:style w:type="paragraph" w:styleId="ListParagraph">
    <w:name w:val="List Paragraph"/>
    <w:basedOn w:val="Normal"/>
    <w:autoRedefine/>
    <w:uiPriority w:val="34"/>
    <w:qFormat/>
    <w:rsid w:val="00CA74DF"/>
    <w:pPr>
      <w:numPr>
        <w:numId w:val="1"/>
      </w:numPr>
      <w:ind w:left="340" w:hanging="34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CA74DF"/>
    <w:pPr>
      <w:spacing w:before="200" w:after="160"/>
      <w:ind w:right="862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CA74DF"/>
    <w:rPr>
      <w:rFonts w:ascii="Arial" w:hAnsi="Arial"/>
      <w:i/>
      <w:iCs/>
      <w:sz w:val="24"/>
    </w:rPr>
  </w:style>
  <w:style w:type="table" w:styleId="TableGrid">
    <w:name w:val="Table Grid"/>
    <w:basedOn w:val="TableNormal"/>
    <w:uiPriority w:val="59"/>
    <w:rsid w:val="002527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E22D4E"/>
    <w:pPr>
      <w:spacing w:after="0" w:line="240" w:lineRule="auto"/>
    </w:pPr>
    <w:rPr>
      <w:rFonts w:ascii="Arial" w:hAnsi="Arial"/>
      <w:color w:val="005489" w:themeColor="accent1"/>
      <w:sz w:val="24"/>
    </w:rPr>
    <w:tblPr>
      <w:tblStyleRowBandSize w:val="1"/>
      <w:tblStyleColBandSize w:val="1"/>
      <w:tblBorders>
        <w:top w:val="single" w:color="005489" w:themeColor="accent1" w:sz="4" w:space="0"/>
        <w:left w:val="single" w:color="005489" w:themeColor="accent1" w:sz="4" w:space="0"/>
        <w:bottom w:val="single" w:color="005489" w:themeColor="accent1" w:sz="4" w:space="0"/>
        <w:right w:val="single" w:color="005489" w:themeColor="accent1" w:sz="4" w:space="0"/>
        <w:insideH w:val="single" w:color="005489" w:themeColor="accent1" w:sz="4" w:space="0"/>
        <w:insideV w:val="single" w:color="005489" w:themeColor="accent1" w:sz="4" w:space="0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  <w:insideV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00548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25270B"/>
    <w:pPr>
      <w:spacing w:after="0" w:line="240" w:lineRule="auto"/>
    </w:pPr>
    <w:tblPr>
      <w:tblStyleRowBandSize w:val="1"/>
      <w:tblStyleColBandSize w:val="1"/>
      <w:tblBorders>
        <w:top w:val="single" w:color="1FA8FF" w:themeColor="accent1" w:themeTint="99" w:sz="4" w:space="0"/>
        <w:left w:val="single" w:color="1FA8FF" w:themeColor="accent1" w:themeTint="99" w:sz="4" w:space="0"/>
        <w:bottom w:val="single" w:color="1FA8FF" w:themeColor="accent1" w:themeTint="99" w:sz="4" w:space="0"/>
        <w:right w:val="single" w:color="1FA8FF" w:themeColor="accent1" w:themeTint="99" w:sz="4" w:space="0"/>
        <w:insideH w:val="single" w:color="1FA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1FA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paragraph" w:styleId="Tableheader" w:customStyle="1">
    <w:name w:val="Table header"/>
    <w:link w:val="TableheaderChar"/>
    <w:autoRedefine/>
    <w:qFormat/>
    <w:rsid w:val="007E3AA0"/>
    <w:pPr>
      <w:spacing w:after="0" w:line="240" w:lineRule="auto"/>
    </w:pPr>
    <w:rPr>
      <w:rFonts w:ascii="Arial" w:hAnsi="Arial"/>
      <w:color w:val="FFFFFF" w:themeColor="background1"/>
      <w:sz w:val="24"/>
    </w:rPr>
  </w:style>
  <w:style w:type="paragraph" w:styleId="Tabledata" w:customStyle="1">
    <w:name w:val="Table data"/>
    <w:basedOn w:val="Normal"/>
    <w:link w:val="TabledataChar"/>
    <w:autoRedefine/>
    <w:qFormat/>
    <w:rsid w:val="007E3AA0"/>
    <w:pPr>
      <w:spacing w:after="0" w:line="240" w:lineRule="auto"/>
    </w:pPr>
    <w:rPr>
      <w:rFonts w:cs="Arial"/>
      <w:color w:val="005489" w:themeColor="accent1"/>
      <w:szCs w:val="24"/>
    </w:rPr>
  </w:style>
  <w:style w:type="character" w:styleId="TableheaderChar" w:customStyle="1">
    <w:name w:val="Table header Char"/>
    <w:basedOn w:val="DefaultParagraphFont"/>
    <w:link w:val="Tableheader"/>
    <w:rsid w:val="007E3AA0"/>
    <w:rPr>
      <w:rFonts w:ascii="Arial" w:hAnsi="Arial"/>
      <w:color w:val="FFFFFF" w:themeColor="background1"/>
      <w:sz w:val="24"/>
    </w:rPr>
  </w:style>
  <w:style w:type="character" w:styleId="TabledataChar" w:customStyle="1">
    <w:name w:val="Table data Char"/>
    <w:basedOn w:val="DefaultParagraphFont"/>
    <w:link w:val="Tabledata"/>
    <w:rsid w:val="007E3AA0"/>
    <w:rPr>
      <w:rFonts w:ascii="Arial" w:hAnsi="Arial" w:cs="Arial"/>
      <w:color w:val="005489" w:themeColor="accent1"/>
      <w:sz w:val="24"/>
      <w:szCs w:val="24"/>
    </w:rPr>
  </w:style>
  <w:style w:type="paragraph" w:styleId="Default" w:customStyle="1">
    <w:name w:val="Default"/>
    <w:rsid w:val="00FF6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f01" w:customStyle="1">
    <w:name w:val="cf01"/>
    <w:basedOn w:val="DefaultParagraphFont"/>
    <w:rsid w:val="000121F5"/>
    <w:rPr>
      <w:rFonts w:hint="default" w:ascii="Segoe UI" w:hAnsi="Segoe UI" w:cs="Segoe UI"/>
      <w:color w:val="666666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1CF6B1C0"/>
    <w:rPr>
      <w:color w:val="005489" w:themeColor="accen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6.png@01DD3EAF.3400A7C0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Rachael.hussain@northyorks.gov.uk" TargetMode="External" Id="Rf0aa2c73e7f24e2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orthyorksgovuk.sharepoint.com/sites/OrganisationAssetLibrary/Document%20Template%20Library/NYC%20A4%20word%20template%20colour.dotx" TargetMode="External"/></Relationships>
</file>

<file path=word/theme/theme1.xml><?xml version="1.0" encoding="utf-8"?>
<a:theme xmlns:a="http://schemas.openxmlformats.org/drawingml/2006/main" name="Office Theme">
  <a:themeElements>
    <a:clrScheme name="NY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489"/>
      </a:accent1>
      <a:accent2>
        <a:srgbClr val="347121"/>
      </a:accent2>
      <a:accent3>
        <a:srgbClr val="866243"/>
      </a:accent3>
      <a:accent4>
        <a:srgbClr val="942A86"/>
      </a:accent4>
      <a:accent5>
        <a:srgbClr val="FAC52D"/>
      </a:accent5>
      <a:accent6>
        <a:srgbClr val="70AD47"/>
      </a:accent6>
      <a:hlink>
        <a:srgbClr val="005489"/>
      </a:hlink>
      <a:folHlink>
        <a:srgbClr val="0054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207D90F202A4C8B6C666A5796451F" ma:contentTypeVersion="16" ma:contentTypeDescription="Create a new document." ma:contentTypeScope="" ma:versionID="424c2fc1ac7e38a42b301414089c24a7">
  <xsd:schema xmlns:xsd="http://www.w3.org/2001/XMLSchema" xmlns:xs="http://www.w3.org/2001/XMLSchema" xmlns:p="http://schemas.microsoft.com/office/2006/metadata/properties" xmlns:ns2="bb5bd3af-a3df-4fe6-8278-620cc7c60711" xmlns:ns3="8aee3aa8-af07-499c-84c3-f843cb4a41da" targetNamespace="http://schemas.microsoft.com/office/2006/metadata/properties" ma:root="true" ma:fieldsID="bd828e7e82331aed4fcdc1194d3bec96" ns2:_="" ns3:_="">
    <xsd:import namespace="bb5bd3af-a3df-4fe6-8278-620cc7c60711"/>
    <xsd:import namespace="8aee3aa8-af07-499c-84c3-f843cb4a4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d3af-a3df-4fe6-8278-620cc7c60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e3aa8-af07-499c-84c3-f843cb4a41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13b234-5be1-46c3-9e6f-33e2d7b9c069}" ma:internalName="TaxCatchAll" ma:showField="CatchAllData" ma:web="8aee3aa8-af07-499c-84c3-f843cb4a4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ee3aa8-af07-499c-84c3-f843cb4a41da" xsi:nil="true"/>
    <lcf76f155ced4ddcb4097134ff3c332f xmlns="bb5bd3af-a3df-4fe6-8278-620cc7c6071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967DB-D2A1-4884-BDA0-99CC38DE5A47}"/>
</file>

<file path=customXml/itemProps2.xml><?xml version="1.0" encoding="utf-8"?>
<ds:datastoreItem xmlns:ds="http://schemas.openxmlformats.org/officeDocument/2006/customXml" ds:itemID="{0D686441-C861-4F5D-885C-4EDF316470F2}">
  <ds:schemaRefs>
    <ds:schemaRef ds:uri="http://schemas.microsoft.com/office/2006/metadata/properties"/>
    <ds:schemaRef ds:uri="http://schemas.microsoft.com/office/infopath/2007/PartnerControls"/>
    <ds:schemaRef ds:uri="8aee3aa8-af07-499c-84c3-f843cb4a41da"/>
    <ds:schemaRef ds:uri="bb5bd3af-a3df-4fe6-8278-620cc7c60711"/>
  </ds:schemaRefs>
</ds:datastoreItem>
</file>

<file path=customXml/itemProps3.xml><?xml version="1.0" encoding="utf-8"?>
<ds:datastoreItem xmlns:ds="http://schemas.openxmlformats.org/officeDocument/2006/customXml" ds:itemID="{67C7475A-F542-4787-BFF7-75E3CED66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A98CE-B070-4CEB-B851-544860C81C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NYC%20A4%20word%20template%20colour</ap:Template>
  <ap:Application>Microsoft Word for the web</ap:Application>
  <ap:DocSecurity>0</ap:DocSecurity>
  <ap:ScaleCrop>false</ap:ScaleCrop>
  <ap:Company>NYCC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Dalgliesh</dc:creator>
  <keywords/>
  <lastModifiedBy>Liz Wilson</lastModifiedBy>
  <revision>6</revision>
  <dcterms:created xsi:type="dcterms:W3CDTF">2026-09-21T08:13:00.0000000Z</dcterms:created>
  <dcterms:modified xsi:type="dcterms:W3CDTF">2026-09-21T13:42:21.4178464Z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2022-12-01T15:53:26Z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cf91b117-9f8e-4bef-9220-00009e80afc6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0x010100F68207D90F202A4C8B6C666A5796451F</vt:lpwstr>
  </property>
  <property fmtid="{D5CDD505-2E9C-101B-9397-08002B2CF9AE}" pid="10" name="MediaServiceImageTags">
    <vt:lpwstr/>
  </property>
</Properties>
</file>