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1672A" w14:textId="77777777" w:rsidR="00A84A39" w:rsidRPr="009448EF" w:rsidRDefault="00A84A39" w:rsidP="009448EF"/>
    <w:p w14:paraId="763F865A" w14:textId="77777777" w:rsidR="0015549D" w:rsidRPr="009448EF" w:rsidRDefault="0015549D" w:rsidP="009448EF"/>
    <w:p w14:paraId="31458BD4" w14:textId="77777777" w:rsidR="006157E1" w:rsidRDefault="006157E1" w:rsidP="006157E1">
      <w:pPr>
        <w:pStyle w:val="Caption"/>
        <w:rPr>
          <w:sz w:val="24"/>
          <w:szCs w:val="24"/>
        </w:rPr>
      </w:pPr>
    </w:p>
    <w:p w14:paraId="1056C7C1" w14:textId="77777777" w:rsidR="00224B83" w:rsidRDefault="00224B83" w:rsidP="0053267C">
      <w:pPr>
        <w:shd w:val="clear" w:color="auto" w:fill="FFFFFF"/>
        <w:spacing w:after="75" w:line="240" w:lineRule="auto"/>
        <w:ind w:left="660"/>
        <w:rPr>
          <w:sz w:val="24"/>
        </w:rPr>
      </w:pPr>
    </w:p>
    <w:p w14:paraId="78C5E856" w14:textId="4281202D" w:rsidR="006157E1" w:rsidRPr="00F06547" w:rsidRDefault="006157E1" w:rsidP="00067C85">
      <w:pPr>
        <w:shd w:val="clear" w:color="auto" w:fill="FFFFFF"/>
        <w:spacing w:after="75" w:line="240" w:lineRule="auto"/>
        <w:ind w:left="360"/>
        <w:rPr>
          <w:b/>
          <w:bCs/>
          <w:sz w:val="24"/>
        </w:rPr>
      </w:pPr>
      <w:r w:rsidRPr="00F06547">
        <w:rPr>
          <w:b/>
          <w:bCs/>
          <w:sz w:val="24"/>
        </w:rPr>
        <w:t xml:space="preserve">Apply for </w:t>
      </w:r>
      <w:bookmarkStart w:id="0" w:name="_Hlk151023991"/>
      <w:r w:rsidR="00067C85" w:rsidRPr="00F06547">
        <w:rPr>
          <w:b/>
          <w:bCs/>
          <w:sz w:val="24"/>
        </w:rPr>
        <w:t>Working Parent</w:t>
      </w:r>
      <w:r w:rsidR="0053267C" w:rsidRPr="00F06547">
        <w:rPr>
          <w:b/>
          <w:bCs/>
          <w:sz w:val="24"/>
        </w:rPr>
        <w:t xml:space="preserve"> </w:t>
      </w:r>
      <w:r w:rsidR="004F6BC6" w:rsidRPr="00F06547">
        <w:rPr>
          <w:b/>
          <w:bCs/>
          <w:sz w:val="24"/>
        </w:rPr>
        <w:t xml:space="preserve">Expanded Childcare </w:t>
      </w:r>
      <w:r w:rsidRPr="00F06547">
        <w:rPr>
          <w:b/>
          <w:bCs/>
          <w:sz w:val="24"/>
        </w:rPr>
        <w:t xml:space="preserve">for </w:t>
      </w:r>
      <w:r w:rsidR="00CD4CCF">
        <w:rPr>
          <w:b/>
          <w:bCs/>
          <w:sz w:val="24"/>
        </w:rPr>
        <w:t xml:space="preserve">9–23-month-old, </w:t>
      </w:r>
      <w:proofErr w:type="gramStart"/>
      <w:r w:rsidR="00F06547" w:rsidRPr="00F06547">
        <w:rPr>
          <w:b/>
          <w:bCs/>
          <w:sz w:val="24"/>
        </w:rPr>
        <w:t>2 year ol</w:t>
      </w:r>
      <w:r w:rsidR="00B43194" w:rsidRPr="00F06547">
        <w:rPr>
          <w:b/>
          <w:bCs/>
          <w:sz w:val="24"/>
        </w:rPr>
        <w:t>d</w:t>
      </w:r>
      <w:proofErr w:type="gramEnd"/>
      <w:r w:rsidR="00CB0FEA" w:rsidRPr="00F06547">
        <w:rPr>
          <w:b/>
          <w:bCs/>
          <w:sz w:val="24"/>
        </w:rPr>
        <w:t xml:space="preserve"> and </w:t>
      </w:r>
      <w:r w:rsidR="00224B83" w:rsidRPr="00F06547">
        <w:rPr>
          <w:b/>
          <w:bCs/>
          <w:sz w:val="24"/>
        </w:rPr>
        <w:t xml:space="preserve">3- &amp; 4-year-old </w:t>
      </w:r>
      <w:r w:rsidRPr="00F06547">
        <w:rPr>
          <w:b/>
          <w:bCs/>
          <w:sz w:val="24"/>
        </w:rPr>
        <w:t>foster children</w:t>
      </w:r>
      <w:bookmarkEnd w:id="0"/>
    </w:p>
    <w:p w14:paraId="7FEDD390" w14:textId="77777777" w:rsidR="0053267C" w:rsidRPr="0053267C" w:rsidRDefault="0053267C" w:rsidP="0053267C">
      <w:pPr>
        <w:shd w:val="clear" w:color="auto" w:fill="FFFFFF"/>
        <w:spacing w:after="75" w:line="240" w:lineRule="auto"/>
        <w:ind w:left="660"/>
        <w:rPr>
          <w:sz w:val="24"/>
        </w:rPr>
      </w:pPr>
    </w:p>
    <w:p w14:paraId="5AEE473E" w14:textId="7E4310F1" w:rsidR="0053267C" w:rsidRDefault="006157E1" w:rsidP="00CB0FEA">
      <w:pPr>
        <w:pStyle w:val="ListParagraph"/>
      </w:pPr>
      <w:r w:rsidRPr="008518D2">
        <w:t>One form must be completed for each child</w:t>
      </w:r>
      <w:r w:rsidR="00291E8A">
        <w:t>.</w:t>
      </w:r>
      <w:r w:rsidR="004F6BC6">
        <w:t xml:space="preserve"> </w:t>
      </w:r>
    </w:p>
    <w:p w14:paraId="79D2E0E6" w14:textId="77777777" w:rsidR="00CB0FEA" w:rsidRDefault="00CB0FEA" w:rsidP="00CB0FEA">
      <w:pPr>
        <w:pStyle w:val="ListParagraph"/>
        <w:numPr>
          <w:ilvl w:val="0"/>
          <w:numId w:val="0"/>
        </w:numPr>
        <w:ind w:left="360"/>
      </w:pPr>
    </w:p>
    <w:p w14:paraId="364589D1" w14:textId="1003AE94" w:rsidR="006157E1" w:rsidRDefault="006157E1" w:rsidP="00CB0FEA">
      <w:pPr>
        <w:pStyle w:val="ListParagraph"/>
      </w:pPr>
      <w:r w:rsidRPr="00B74879">
        <w:t xml:space="preserve">This form is </w:t>
      </w:r>
      <w:r w:rsidR="00291E8A">
        <w:t xml:space="preserve">to be used to apply for </w:t>
      </w:r>
      <w:r w:rsidR="00CD4CCF">
        <w:t xml:space="preserve">9–23-month-old, </w:t>
      </w:r>
      <w:proofErr w:type="gramStart"/>
      <w:r w:rsidR="00F06547">
        <w:t>2</w:t>
      </w:r>
      <w:r w:rsidR="006E5536">
        <w:t>-</w:t>
      </w:r>
      <w:r w:rsidR="00F06547">
        <w:t>year old</w:t>
      </w:r>
      <w:proofErr w:type="gramEnd"/>
      <w:r w:rsidR="0009244D">
        <w:t xml:space="preserve"> and </w:t>
      </w:r>
      <w:r w:rsidR="00224B83">
        <w:t>3-&amp; 4-year-old</w:t>
      </w:r>
      <w:r w:rsidR="00291E8A">
        <w:t xml:space="preserve"> </w:t>
      </w:r>
      <w:r w:rsidR="00067C85">
        <w:t>Working Parent</w:t>
      </w:r>
      <w:r w:rsidR="00291E8A">
        <w:t xml:space="preserve"> expanded </w:t>
      </w:r>
      <w:r w:rsidR="004F6BC6">
        <w:t>childcare</w:t>
      </w:r>
      <w:r w:rsidR="00291E8A">
        <w:t xml:space="preserve"> </w:t>
      </w:r>
      <w:r w:rsidRPr="00B74879">
        <w:t>by Foster Carers</w:t>
      </w:r>
      <w:r w:rsidR="0044323C" w:rsidRPr="00B74879">
        <w:t xml:space="preserve"> who are </w:t>
      </w:r>
      <w:r w:rsidR="0044323C" w:rsidRPr="0053267C">
        <w:rPr>
          <w:b/>
          <w:bCs/>
        </w:rPr>
        <w:t>in paid employment outside</w:t>
      </w:r>
      <w:r w:rsidR="0044323C" w:rsidRPr="00B74879">
        <w:rPr>
          <w:b/>
          <w:bCs/>
        </w:rPr>
        <w:t xml:space="preserve"> </w:t>
      </w:r>
      <w:r w:rsidR="0044323C" w:rsidRPr="00B74879">
        <w:t>their fostering care work</w:t>
      </w:r>
      <w:r w:rsidRPr="00B74879">
        <w:t>.</w:t>
      </w:r>
      <w:r w:rsidR="00881AE1" w:rsidRPr="00B74879">
        <w:t xml:space="preserve"> </w:t>
      </w:r>
      <w:r w:rsidR="006E5536">
        <w:t xml:space="preserve"> </w:t>
      </w:r>
      <w:r w:rsidR="00881AE1" w:rsidRPr="00B74879">
        <w:t xml:space="preserve">In two parent/carer families, </w:t>
      </w:r>
      <w:r w:rsidR="00881AE1" w:rsidRPr="00B74879">
        <w:rPr>
          <w:b/>
          <w:bCs/>
        </w:rPr>
        <w:t>both</w:t>
      </w:r>
      <w:r w:rsidR="00881AE1" w:rsidRPr="00B74879">
        <w:t xml:space="preserve"> must be engaged in paid employment outside of their fostering responsibilities. Further details on the income criteria in place to qualify for </w:t>
      </w:r>
      <w:r w:rsidR="00067C85">
        <w:t>Working Parent</w:t>
      </w:r>
      <w:r w:rsidR="00AE168D">
        <w:t xml:space="preserve"> </w:t>
      </w:r>
      <w:r w:rsidR="004F6BC6">
        <w:t>expanded childcare</w:t>
      </w:r>
      <w:r w:rsidR="00224B83">
        <w:t xml:space="preserve"> </w:t>
      </w:r>
      <w:r w:rsidR="00881AE1" w:rsidRPr="00B74879">
        <w:t xml:space="preserve">can be found in the link </w:t>
      </w:r>
      <w:r w:rsidR="00686FF4" w:rsidRPr="00B74879">
        <w:t xml:space="preserve">shown </w:t>
      </w:r>
      <w:r w:rsidR="00881AE1" w:rsidRPr="00B74879">
        <w:t xml:space="preserve">below to </w:t>
      </w:r>
      <w:r w:rsidR="00686FF4" w:rsidRPr="00B74879">
        <w:t xml:space="preserve">the </w:t>
      </w:r>
      <w:r w:rsidR="00881AE1" w:rsidRPr="00B74879">
        <w:t>‘Childcare Choices’</w:t>
      </w:r>
      <w:r w:rsidR="00686FF4" w:rsidRPr="00B74879">
        <w:t xml:space="preserve"> website</w:t>
      </w:r>
      <w:r w:rsidR="00881AE1" w:rsidRPr="00B74879">
        <w:t>.</w:t>
      </w:r>
    </w:p>
    <w:p w14:paraId="4C21EDF9" w14:textId="77777777" w:rsidR="00F06547" w:rsidRDefault="00F06547" w:rsidP="00F06547">
      <w:pPr>
        <w:pStyle w:val="ListParagraph"/>
        <w:numPr>
          <w:ilvl w:val="0"/>
          <w:numId w:val="0"/>
        </w:numPr>
        <w:ind w:left="360"/>
      </w:pPr>
    </w:p>
    <w:p w14:paraId="25551561" w14:textId="7587CBAD" w:rsidR="00F06547" w:rsidRDefault="00BE55B9" w:rsidP="00CB0FEA">
      <w:pPr>
        <w:pStyle w:val="ListParagraph"/>
      </w:pPr>
      <w:r>
        <w:t xml:space="preserve">From September 2025 </w:t>
      </w:r>
      <w:r w:rsidR="00CD4CCF">
        <w:t xml:space="preserve">9–23-month-old and </w:t>
      </w:r>
      <w:r w:rsidR="00F06547">
        <w:t xml:space="preserve">2YO Working Family funding is available for </w:t>
      </w:r>
      <w:r>
        <w:t>30</w:t>
      </w:r>
      <w:r w:rsidR="00F06547">
        <w:t xml:space="preserve"> hours per week, for 38 weeks per annum. 3&amp;4 YO Working Family funding is also available for 15 hours per week, for 38 weeks per annum. However, this can be accessed alongside a child’s 15 hours per week Universal funded hours, available the term following a child’s third birthday. Therefore, if eligible</w:t>
      </w:r>
      <w:r w:rsidR="006E5536">
        <w:t>,</w:t>
      </w:r>
      <w:r w:rsidR="00F06547">
        <w:t xml:space="preserve"> a 3&amp;4</w:t>
      </w:r>
      <w:r w:rsidR="006E5536">
        <w:t xml:space="preserve"> </w:t>
      </w:r>
      <w:r>
        <w:t>YO</w:t>
      </w:r>
      <w:r w:rsidR="006E5536">
        <w:t xml:space="preserve"> </w:t>
      </w:r>
      <w:r w:rsidR="00F06547">
        <w:t xml:space="preserve">can </w:t>
      </w:r>
      <w:r>
        <w:t xml:space="preserve">also </w:t>
      </w:r>
      <w:r w:rsidR="00F06547">
        <w:t xml:space="preserve">access up to 30 hours per week </w:t>
      </w:r>
      <w:r w:rsidR="006E5536">
        <w:t xml:space="preserve">early years </w:t>
      </w:r>
      <w:r w:rsidR="00F06547">
        <w:t>funding, for 38 weeks per annum.</w:t>
      </w:r>
    </w:p>
    <w:p w14:paraId="0A23F53F" w14:textId="77777777" w:rsidR="004F6BC6" w:rsidRDefault="004F6BC6" w:rsidP="0009244D">
      <w:pPr>
        <w:pStyle w:val="ListParagraph"/>
        <w:numPr>
          <w:ilvl w:val="0"/>
          <w:numId w:val="0"/>
        </w:numPr>
        <w:ind w:left="360"/>
      </w:pPr>
    </w:p>
    <w:p w14:paraId="2E9B0BD0" w14:textId="2D974250" w:rsidR="006157E1" w:rsidRDefault="006157E1" w:rsidP="00CB0FEA">
      <w:pPr>
        <w:pStyle w:val="ListParagraph"/>
      </w:pPr>
      <w:r>
        <w:t>Please s</w:t>
      </w:r>
      <w:r w:rsidRPr="008518D2">
        <w:t xml:space="preserve">peak to the child’s social worker before applying and, if they agree, complete this </w:t>
      </w:r>
      <w:r>
        <w:t>application form</w:t>
      </w:r>
      <w:r w:rsidRPr="008518D2">
        <w:t>.</w:t>
      </w:r>
      <w:r>
        <w:t xml:space="preserve"> </w:t>
      </w:r>
    </w:p>
    <w:p w14:paraId="1ED7B51B" w14:textId="77777777" w:rsidR="0053267C" w:rsidRDefault="0053267C" w:rsidP="0009244D">
      <w:pPr>
        <w:pStyle w:val="ListParagraph"/>
        <w:numPr>
          <w:ilvl w:val="0"/>
          <w:numId w:val="0"/>
        </w:numPr>
        <w:ind w:left="360"/>
      </w:pPr>
    </w:p>
    <w:p w14:paraId="44B30C1C" w14:textId="474AB670" w:rsidR="006157E1" w:rsidRDefault="006157E1" w:rsidP="00CB0FEA">
      <w:pPr>
        <w:pStyle w:val="ListParagraph"/>
      </w:pPr>
      <w:r w:rsidRPr="008518D2">
        <w:t xml:space="preserve">Once you and your partner (if you have one) have signed, the form must be counter-signed by </w:t>
      </w:r>
      <w:r w:rsidR="00881AE1">
        <w:t xml:space="preserve">both </w:t>
      </w:r>
      <w:r w:rsidRPr="008518D2">
        <w:t>your Supervising Social Worker and Child’s Social Worker</w:t>
      </w:r>
      <w:r w:rsidR="00881AE1">
        <w:t xml:space="preserve">. </w:t>
      </w:r>
      <w:r w:rsidR="00881AE1" w:rsidRPr="00B74879">
        <w:t>Both must</w:t>
      </w:r>
      <w:r w:rsidRPr="00B74879">
        <w:t xml:space="preserve"> agree </w:t>
      </w:r>
      <w:r w:rsidR="00881AE1" w:rsidRPr="00B74879">
        <w:t xml:space="preserve">and sign </w:t>
      </w:r>
      <w:r w:rsidR="0011714B" w:rsidRPr="00B74879">
        <w:t xml:space="preserve">the application </w:t>
      </w:r>
      <w:r w:rsidR="00881AE1" w:rsidRPr="00B74879">
        <w:t xml:space="preserve">to confirm </w:t>
      </w:r>
      <w:r w:rsidRPr="00B74879">
        <w:t xml:space="preserve">that receiving </w:t>
      </w:r>
      <w:r w:rsidR="00067C85">
        <w:t>Working Parent</w:t>
      </w:r>
      <w:r w:rsidR="009C6D23">
        <w:t xml:space="preserve"> expanded </w:t>
      </w:r>
      <w:r w:rsidR="004F6BC6">
        <w:t>childcare</w:t>
      </w:r>
      <w:r w:rsidR="009C6D23">
        <w:t xml:space="preserve"> </w:t>
      </w:r>
      <w:r w:rsidRPr="00B74879">
        <w:t xml:space="preserve">will be in the child’s best interests for their care plan. </w:t>
      </w:r>
      <w:r w:rsidR="00DD445C">
        <w:t xml:space="preserve">They will also sign to confirm you meet the eligibility criteria to access </w:t>
      </w:r>
      <w:r w:rsidR="00A6097B">
        <w:t xml:space="preserve">the </w:t>
      </w:r>
      <w:bookmarkStart w:id="1" w:name="_Hlk158646475"/>
      <w:r w:rsidR="00067C85">
        <w:t>Working Parent</w:t>
      </w:r>
      <w:r w:rsidR="00224B83">
        <w:t xml:space="preserve"> </w:t>
      </w:r>
      <w:r w:rsidR="00A6097B">
        <w:t xml:space="preserve">expanded </w:t>
      </w:r>
      <w:bookmarkEnd w:id="1"/>
      <w:r w:rsidR="004F6BC6">
        <w:t>childcare</w:t>
      </w:r>
      <w:r w:rsidR="00DD445C">
        <w:t xml:space="preserve">. </w:t>
      </w:r>
      <w:r w:rsidRPr="00B74879">
        <w:t>The completed application form</w:t>
      </w:r>
      <w:r>
        <w:t xml:space="preserve"> should be sent by your Supervising Social Worker</w:t>
      </w:r>
      <w:r w:rsidR="00881AE1">
        <w:t xml:space="preserve"> to the Funding Team</w:t>
      </w:r>
      <w:r>
        <w:t xml:space="preserve"> via email to </w:t>
      </w:r>
      <w:hyperlink r:id="rId11" w:history="1">
        <w:r w:rsidRPr="00DD445C">
          <w:rPr>
            <w:rStyle w:val="Hyperlink"/>
            <w:sz w:val="22"/>
            <w:szCs w:val="22"/>
          </w:rPr>
          <w:t>eyft@northyorks.gov.uk</w:t>
        </w:r>
      </w:hyperlink>
      <w:r>
        <w:t xml:space="preserve"> </w:t>
      </w:r>
      <w:r w:rsidR="0011714B">
        <w:t>for processing.</w:t>
      </w:r>
    </w:p>
    <w:p w14:paraId="62897F0D" w14:textId="77777777" w:rsidR="009C6D23" w:rsidRDefault="009C6D23" w:rsidP="0009244D">
      <w:pPr>
        <w:pStyle w:val="ListParagraph"/>
        <w:numPr>
          <w:ilvl w:val="0"/>
          <w:numId w:val="0"/>
        </w:numPr>
        <w:ind w:left="360"/>
      </w:pPr>
    </w:p>
    <w:p w14:paraId="0D180586" w14:textId="315BFA81" w:rsidR="006157E1" w:rsidRPr="008518D2" w:rsidRDefault="006157E1" w:rsidP="00CB0FEA">
      <w:pPr>
        <w:pStyle w:val="ListParagraph"/>
      </w:pPr>
      <w:r w:rsidRPr="008518D2">
        <w:t xml:space="preserve">If your application is successful, the Early Years Funding Team will send your </w:t>
      </w:r>
      <w:r w:rsidR="002502E5" w:rsidRPr="008518D2">
        <w:t>11-digit</w:t>
      </w:r>
      <w:r w:rsidRPr="008518D2">
        <w:t xml:space="preserve"> eligibility code starting with ‘400’ via e-mail using the secure Egress e-mail address that you have provided. If you do not have an Egress e-mail </w:t>
      </w:r>
      <w:r w:rsidR="00A6097B" w:rsidRPr="008518D2">
        <w:t>address,</w:t>
      </w:r>
      <w:r w:rsidR="002502E5">
        <w:t xml:space="preserve"> then </w:t>
      </w:r>
      <w:r w:rsidRPr="008518D2">
        <w:t>please contact your Supervising Social Worker to discuss how you can be contacted.</w:t>
      </w:r>
    </w:p>
    <w:p w14:paraId="12102704" w14:textId="23EF9832" w:rsidR="006157E1" w:rsidRDefault="006157E1" w:rsidP="006157E1">
      <w:pPr>
        <w:spacing w:line="240" w:lineRule="auto"/>
      </w:pPr>
      <w:r w:rsidRPr="009D4DE0">
        <w:t xml:space="preserve">If you are applying for </w:t>
      </w:r>
      <w:r w:rsidR="00067C85">
        <w:rPr>
          <w:rFonts w:cs="Arial"/>
          <w:szCs w:val="22"/>
        </w:rPr>
        <w:t>Working Parent</w:t>
      </w:r>
      <w:r w:rsidR="00224B83">
        <w:rPr>
          <w:rFonts w:cs="Arial"/>
          <w:szCs w:val="22"/>
        </w:rPr>
        <w:t xml:space="preserve"> expanded childcare</w:t>
      </w:r>
      <w:r w:rsidR="00224B83">
        <w:t xml:space="preserve"> </w:t>
      </w:r>
      <w:r>
        <w:t xml:space="preserve">for </w:t>
      </w:r>
      <w:r w:rsidRPr="009D4DE0">
        <w:t xml:space="preserve">your own children use the childcare service: </w:t>
      </w:r>
      <w:hyperlink r:id="rId12" w:history="1">
        <w:r w:rsidRPr="009D4DE0">
          <w:rPr>
            <w:color w:val="0000FF"/>
            <w:u w:val="single"/>
          </w:rPr>
          <w:t>www.gov.uk/help-with-childcare-costs</w:t>
        </w:r>
      </w:hyperlink>
      <w:r w:rsidRPr="009D4DE0">
        <w:t>.</w:t>
      </w:r>
    </w:p>
    <w:p w14:paraId="10B58AD0" w14:textId="4D90FEA9" w:rsidR="006157E1" w:rsidRPr="00FF45C6" w:rsidRDefault="00881AE1" w:rsidP="006157E1">
      <w:pPr>
        <w:spacing w:line="240" w:lineRule="auto"/>
      </w:pPr>
      <w:r>
        <w:t>Further information on</w:t>
      </w:r>
      <w:r w:rsidR="004F6BC6">
        <w:t xml:space="preserve"> </w:t>
      </w:r>
      <w:r w:rsidR="00067C85">
        <w:rPr>
          <w:rFonts w:cs="Arial"/>
          <w:szCs w:val="22"/>
        </w:rPr>
        <w:t>Working Parent</w:t>
      </w:r>
      <w:r w:rsidR="004F6BC6">
        <w:rPr>
          <w:rFonts w:cs="Arial"/>
          <w:szCs w:val="22"/>
        </w:rPr>
        <w:t xml:space="preserve"> expanded childcare</w:t>
      </w:r>
      <w:r w:rsidR="002502E5">
        <w:t xml:space="preserve">, </w:t>
      </w:r>
      <w:r>
        <w:t xml:space="preserve">as well as </w:t>
      </w:r>
      <w:r w:rsidR="006157E1">
        <w:t xml:space="preserve">information on </w:t>
      </w:r>
      <w:r w:rsidR="00BE33A0">
        <w:t>childcare or</w:t>
      </w:r>
      <w:r w:rsidR="006157E1">
        <w:t xml:space="preserve"> help with childcare costs </w:t>
      </w:r>
      <w:r>
        <w:t xml:space="preserve">can be found </w:t>
      </w:r>
      <w:r w:rsidR="006157E1">
        <w:t xml:space="preserve">at </w:t>
      </w:r>
      <w:hyperlink r:id="rId13" w:history="1">
        <w:r w:rsidR="00BD09BD" w:rsidRPr="00BD09BD">
          <w:rPr>
            <w:color w:val="0000FF"/>
            <w:u w:val="single"/>
          </w:rPr>
          <w:t>Childcare &amp; Early Years Education | Best Start in Life</w:t>
        </w:r>
      </w:hyperlink>
      <w:r w:rsidR="006157E1" w:rsidRPr="00881AE1">
        <w:rPr>
          <w:szCs w:val="22"/>
        </w:rPr>
        <w:t>.</w:t>
      </w:r>
      <w:r w:rsidR="00BD09BD">
        <w:rPr>
          <w:szCs w:val="22"/>
        </w:rPr>
        <w:t xml:space="preserve"> </w:t>
      </w:r>
      <w:r w:rsidR="006157E1">
        <w:t xml:space="preserve">Alternatively please contact our </w:t>
      </w:r>
      <w:r w:rsidR="006157E1" w:rsidRPr="00FF45C6">
        <w:t xml:space="preserve">Families Information Service on </w:t>
      </w:r>
      <w:r w:rsidR="006157E1">
        <w:t>0300 131 2 131</w:t>
      </w:r>
      <w:r>
        <w:t xml:space="preserve"> </w:t>
      </w:r>
      <w:r w:rsidR="006157E1" w:rsidRPr="00FF45C6">
        <w:t>for more help.</w:t>
      </w:r>
    </w:p>
    <w:p w14:paraId="1F9B168C" w14:textId="77777777" w:rsidR="006157E1" w:rsidRPr="00F52A04" w:rsidRDefault="006157E1" w:rsidP="006157E1"/>
    <w:p w14:paraId="27E7D1AE" w14:textId="27A5A26C" w:rsidR="00532D74" w:rsidRDefault="006157E1" w:rsidP="00532D74">
      <w:pPr>
        <w:spacing w:after="0" w:line="240" w:lineRule="auto"/>
        <w:rPr>
          <w:rFonts w:cs="Arial"/>
        </w:rPr>
      </w:pPr>
      <w:r w:rsidRPr="00F52A04">
        <w:rPr>
          <w:rFonts w:cs="Arial"/>
        </w:rPr>
        <w:br w:type="page"/>
      </w:r>
    </w:p>
    <w:p w14:paraId="1854E240" w14:textId="77777777" w:rsidR="00532D74" w:rsidRPr="00532D74" w:rsidRDefault="00532D74" w:rsidP="00532D74">
      <w:pPr>
        <w:spacing w:after="0" w:line="240" w:lineRule="auto"/>
        <w:rPr>
          <w:rFonts w:cs="Arial"/>
          <w:b/>
          <w:color w:val="104F75"/>
          <w:sz w:val="32"/>
          <w:szCs w:val="32"/>
        </w:rPr>
      </w:pPr>
    </w:p>
    <w:p w14:paraId="2FB37659" w14:textId="1119DAB3" w:rsidR="006157E1" w:rsidRPr="00F52A04" w:rsidRDefault="006157E1" w:rsidP="00686FF4">
      <w:pPr>
        <w:pStyle w:val="Heading2"/>
      </w:pPr>
      <w:r w:rsidRPr="00F52A04">
        <w:t>Section 1 – about you</w:t>
      </w:r>
    </w:p>
    <w:p w14:paraId="12CFFAFE" w14:textId="77777777" w:rsidR="006157E1" w:rsidRPr="00F52A04" w:rsidRDefault="006157E1" w:rsidP="006157E1">
      <w:pPr>
        <w:spacing w:line="240" w:lineRule="auto"/>
        <w:rPr>
          <w:rFonts w:cs="Arial"/>
        </w:rPr>
      </w:pPr>
      <w:r w:rsidRPr="00F52A04">
        <w:rPr>
          <w:rFonts w:cs="Arial"/>
        </w:rPr>
        <w:t>1.1 Your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3143AE8D" w14:textId="77777777" w:rsidTr="006E5536">
        <w:tc>
          <w:tcPr>
            <w:tcW w:w="3211" w:type="dxa"/>
            <w:shd w:val="clear" w:color="auto" w:fill="CFDCE3"/>
          </w:tcPr>
          <w:p w14:paraId="4FDCA0C3" w14:textId="77777777" w:rsidR="006157E1" w:rsidRPr="00F52A04" w:rsidRDefault="006157E1" w:rsidP="004E0285">
            <w:pPr>
              <w:spacing w:after="0" w:line="240" w:lineRule="auto"/>
              <w:rPr>
                <w:rFonts w:cs="Arial"/>
                <w:b/>
              </w:rPr>
            </w:pPr>
            <w:r w:rsidRPr="00F52A04">
              <w:rPr>
                <w:rFonts w:cs="Arial"/>
                <w:b/>
              </w:rPr>
              <w:t>Title</w:t>
            </w:r>
          </w:p>
        </w:tc>
        <w:tc>
          <w:tcPr>
            <w:tcW w:w="6451" w:type="dxa"/>
          </w:tcPr>
          <w:p w14:paraId="5E104569" w14:textId="77777777" w:rsidR="006157E1" w:rsidRPr="00F52A04" w:rsidRDefault="006157E1" w:rsidP="004E0285">
            <w:pPr>
              <w:spacing w:after="0" w:line="240" w:lineRule="auto"/>
              <w:rPr>
                <w:rFonts w:cs="Arial"/>
              </w:rPr>
            </w:pPr>
          </w:p>
        </w:tc>
      </w:tr>
      <w:tr w:rsidR="006157E1" w:rsidRPr="00F52A04" w14:paraId="65C40300" w14:textId="77777777" w:rsidTr="006E5536">
        <w:tc>
          <w:tcPr>
            <w:tcW w:w="3211" w:type="dxa"/>
            <w:shd w:val="clear" w:color="auto" w:fill="CFDCE3"/>
          </w:tcPr>
          <w:p w14:paraId="0C8C3629" w14:textId="77777777" w:rsidR="006157E1" w:rsidRPr="00F52A04" w:rsidRDefault="006157E1" w:rsidP="004E0285">
            <w:pPr>
              <w:spacing w:after="0" w:line="240" w:lineRule="auto"/>
              <w:rPr>
                <w:rFonts w:cs="Arial"/>
                <w:b/>
              </w:rPr>
            </w:pPr>
            <w:r w:rsidRPr="00F52A04">
              <w:rPr>
                <w:rFonts w:cs="Arial"/>
                <w:b/>
              </w:rPr>
              <w:t>First name</w:t>
            </w:r>
          </w:p>
        </w:tc>
        <w:tc>
          <w:tcPr>
            <w:tcW w:w="6451" w:type="dxa"/>
          </w:tcPr>
          <w:p w14:paraId="7A067BB0" w14:textId="77777777" w:rsidR="006157E1" w:rsidRPr="00F52A04" w:rsidRDefault="006157E1" w:rsidP="004E0285">
            <w:pPr>
              <w:spacing w:after="0" w:line="240" w:lineRule="auto"/>
              <w:rPr>
                <w:rFonts w:cs="Arial"/>
              </w:rPr>
            </w:pPr>
          </w:p>
        </w:tc>
      </w:tr>
      <w:tr w:rsidR="006157E1" w:rsidRPr="00F52A04" w14:paraId="017D505A" w14:textId="77777777" w:rsidTr="006E5536">
        <w:tc>
          <w:tcPr>
            <w:tcW w:w="3211" w:type="dxa"/>
            <w:shd w:val="clear" w:color="auto" w:fill="CFDCE3"/>
          </w:tcPr>
          <w:p w14:paraId="2BB3FEC7" w14:textId="77777777" w:rsidR="006157E1" w:rsidRPr="00F52A04" w:rsidRDefault="006157E1" w:rsidP="004E0285">
            <w:pPr>
              <w:spacing w:after="0" w:line="240" w:lineRule="auto"/>
              <w:rPr>
                <w:rFonts w:cs="Arial"/>
                <w:b/>
              </w:rPr>
            </w:pPr>
            <w:r w:rsidRPr="00F52A04">
              <w:rPr>
                <w:rFonts w:cs="Arial"/>
                <w:b/>
              </w:rPr>
              <w:t>Last name</w:t>
            </w:r>
          </w:p>
        </w:tc>
        <w:tc>
          <w:tcPr>
            <w:tcW w:w="6451" w:type="dxa"/>
          </w:tcPr>
          <w:p w14:paraId="3341E1B9" w14:textId="77777777" w:rsidR="006157E1" w:rsidRPr="00F52A04" w:rsidRDefault="006157E1" w:rsidP="004E0285">
            <w:pPr>
              <w:spacing w:after="0" w:line="240" w:lineRule="auto"/>
              <w:rPr>
                <w:rFonts w:cs="Arial"/>
              </w:rPr>
            </w:pPr>
          </w:p>
        </w:tc>
      </w:tr>
      <w:tr w:rsidR="006157E1" w:rsidRPr="00F52A04" w14:paraId="5B3E781C" w14:textId="77777777" w:rsidTr="006E5536">
        <w:tc>
          <w:tcPr>
            <w:tcW w:w="3211" w:type="dxa"/>
            <w:shd w:val="clear" w:color="auto" w:fill="CFDCE3"/>
          </w:tcPr>
          <w:p w14:paraId="3F802D84" w14:textId="77777777" w:rsidR="006157E1" w:rsidRPr="00F52A04" w:rsidRDefault="006157E1" w:rsidP="004E0285">
            <w:pPr>
              <w:spacing w:after="0" w:line="240" w:lineRule="auto"/>
              <w:rPr>
                <w:rFonts w:cs="Arial"/>
                <w:b/>
              </w:rPr>
            </w:pPr>
            <w:r w:rsidRPr="00F52A04">
              <w:rPr>
                <w:rFonts w:cs="Arial"/>
                <w:b/>
              </w:rPr>
              <w:t>Date of birth (DD/MM/YYYY)</w:t>
            </w:r>
          </w:p>
        </w:tc>
        <w:tc>
          <w:tcPr>
            <w:tcW w:w="6451" w:type="dxa"/>
          </w:tcPr>
          <w:p w14:paraId="335EE9DC" w14:textId="77777777" w:rsidR="006157E1" w:rsidRPr="00F52A04" w:rsidRDefault="006157E1" w:rsidP="004E0285">
            <w:pPr>
              <w:spacing w:after="0" w:line="240" w:lineRule="auto"/>
              <w:rPr>
                <w:rFonts w:cs="Arial"/>
              </w:rPr>
            </w:pPr>
          </w:p>
        </w:tc>
      </w:tr>
      <w:tr w:rsidR="006157E1" w:rsidRPr="00F52A04" w14:paraId="2D44890F" w14:textId="77777777" w:rsidTr="006E5536">
        <w:tc>
          <w:tcPr>
            <w:tcW w:w="3211" w:type="dxa"/>
            <w:shd w:val="clear" w:color="auto" w:fill="CFDCE3"/>
          </w:tcPr>
          <w:p w14:paraId="0692A630" w14:textId="77777777" w:rsidR="006157E1" w:rsidRPr="00F52A04" w:rsidRDefault="006157E1" w:rsidP="004E0285">
            <w:pPr>
              <w:spacing w:after="0" w:line="240" w:lineRule="auto"/>
              <w:rPr>
                <w:rFonts w:cs="Arial"/>
                <w:b/>
              </w:rPr>
            </w:pPr>
            <w:r w:rsidRPr="00F52A04">
              <w:rPr>
                <w:rFonts w:cs="Arial"/>
                <w:b/>
              </w:rPr>
              <w:t>National Insurance number</w:t>
            </w:r>
          </w:p>
        </w:tc>
        <w:tc>
          <w:tcPr>
            <w:tcW w:w="6451" w:type="dxa"/>
          </w:tcPr>
          <w:p w14:paraId="42FE3503" w14:textId="77777777" w:rsidR="006157E1" w:rsidRPr="00F52A04" w:rsidRDefault="006157E1" w:rsidP="004E0285">
            <w:pPr>
              <w:spacing w:after="0" w:line="240" w:lineRule="auto"/>
              <w:rPr>
                <w:rFonts w:cs="Arial"/>
              </w:rPr>
            </w:pPr>
          </w:p>
        </w:tc>
      </w:tr>
      <w:tr w:rsidR="006157E1" w:rsidRPr="00F52A04" w14:paraId="142F9412" w14:textId="77777777" w:rsidTr="006E5536">
        <w:trPr>
          <w:trHeight w:val="1077"/>
        </w:trPr>
        <w:tc>
          <w:tcPr>
            <w:tcW w:w="3211" w:type="dxa"/>
            <w:shd w:val="clear" w:color="auto" w:fill="CFDCE3"/>
          </w:tcPr>
          <w:p w14:paraId="394ADD8A" w14:textId="77777777" w:rsidR="006157E1" w:rsidRPr="00F52A04" w:rsidRDefault="006157E1" w:rsidP="004E0285">
            <w:pPr>
              <w:spacing w:after="0" w:line="240" w:lineRule="auto"/>
              <w:rPr>
                <w:rFonts w:cs="Arial"/>
                <w:b/>
              </w:rPr>
            </w:pPr>
            <w:r w:rsidRPr="00903013">
              <w:rPr>
                <w:rFonts w:cs="Arial"/>
                <w:b/>
              </w:rPr>
              <w:t>Address</w:t>
            </w:r>
          </w:p>
        </w:tc>
        <w:tc>
          <w:tcPr>
            <w:tcW w:w="6451" w:type="dxa"/>
          </w:tcPr>
          <w:p w14:paraId="0821CFDA" w14:textId="77777777" w:rsidR="006157E1" w:rsidRPr="00F52A04" w:rsidRDefault="006157E1" w:rsidP="004E0285">
            <w:pPr>
              <w:spacing w:after="0" w:line="240" w:lineRule="auto"/>
              <w:rPr>
                <w:rFonts w:cs="Arial"/>
              </w:rPr>
            </w:pPr>
          </w:p>
        </w:tc>
      </w:tr>
      <w:tr w:rsidR="006157E1" w:rsidRPr="00F52A04" w14:paraId="6F377A72" w14:textId="77777777" w:rsidTr="006E5536">
        <w:tc>
          <w:tcPr>
            <w:tcW w:w="3211" w:type="dxa"/>
            <w:shd w:val="clear" w:color="auto" w:fill="CFDCE3"/>
          </w:tcPr>
          <w:p w14:paraId="00504106" w14:textId="77777777" w:rsidR="006157E1" w:rsidRPr="00903013" w:rsidRDefault="006157E1" w:rsidP="004E0285">
            <w:pPr>
              <w:spacing w:after="0" w:line="240" w:lineRule="auto"/>
              <w:rPr>
                <w:rFonts w:cs="Arial"/>
                <w:b/>
              </w:rPr>
            </w:pPr>
            <w:r w:rsidRPr="00903013">
              <w:rPr>
                <w:rFonts w:cs="Arial"/>
                <w:b/>
              </w:rPr>
              <w:t xml:space="preserve">Postcode </w:t>
            </w:r>
          </w:p>
        </w:tc>
        <w:tc>
          <w:tcPr>
            <w:tcW w:w="6451" w:type="dxa"/>
          </w:tcPr>
          <w:p w14:paraId="21DB256D" w14:textId="77777777" w:rsidR="006157E1" w:rsidRPr="00F52A04" w:rsidRDefault="006157E1" w:rsidP="004E0285">
            <w:pPr>
              <w:spacing w:after="0" w:line="240" w:lineRule="auto"/>
              <w:rPr>
                <w:rFonts w:cs="Arial"/>
              </w:rPr>
            </w:pPr>
          </w:p>
        </w:tc>
      </w:tr>
    </w:tbl>
    <w:p w14:paraId="5B4362E0" w14:textId="4686B5AC" w:rsidR="006157E1" w:rsidRPr="00D02261" w:rsidRDefault="006157E1" w:rsidP="006157E1">
      <w:pPr>
        <w:pBdr>
          <w:top w:val="nil"/>
          <w:left w:val="nil"/>
          <w:bottom w:val="nil"/>
          <w:right w:val="nil"/>
          <w:between w:val="nil"/>
        </w:pBdr>
        <w:spacing w:after="0" w:line="240" w:lineRule="auto"/>
        <w:ind w:right="288"/>
        <w:rPr>
          <w:rFonts w:eastAsia="Calibri"/>
          <w:b/>
          <w:color w:val="000000"/>
          <w:sz w:val="20"/>
          <w:szCs w:val="20"/>
          <w:lang w:val="en-US"/>
        </w:rPr>
      </w:pPr>
    </w:p>
    <w:p w14:paraId="22FA6A35" w14:textId="77777777" w:rsidR="006157E1" w:rsidRDefault="006157E1" w:rsidP="006157E1">
      <w:pPr>
        <w:pStyle w:val="NoSpacing"/>
        <w:ind w:left="0"/>
        <w:rPr>
          <w:rFonts w:cs="Arial"/>
        </w:rPr>
      </w:pPr>
    </w:p>
    <w:p w14:paraId="66072A47" w14:textId="7AC642B7" w:rsidR="006157E1" w:rsidRPr="00F52A04" w:rsidRDefault="006157E1" w:rsidP="006157E1">
      <w:pPr>
        <w:pStyle w:val="NoSpacing"/>
        <w:ind w:left="0"/>
        <w:rPr>
          <w:rFonts w:cs="Arial"/>
        </w:rPr>
      </w:pPr>
      <w:r w:rsidRPr="00F52A04">
        <w:rPr>
          <w:rFonts w:cs="Arial"/>
        </w:rPr>
        <w:t xml:space="preserve">1.2 Are you a foster parent of the children named in this form? </w:t>
      </w:r>
    </w:p>
    <w:p w14:paraId="3BEDCF25" w14:textId="020AF2D1"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72AAE0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16.5pt;height:14pt" o:ole="">
            <v:imagedata r:id="rId14" o:title=""/>
          </v:shape>
          <w:control r:id="rId15" w:name="DefaultOcxName2623" w:shapeid="_x0000_i1078"/>
        </w:object>
      </w:r>
      <w:r w:rsidRPr="00F52A04">
        <w:rPr>
          <w:rFonts w:cs="Arial"/>
          <w:color w:val="222222"/>
          <w:lang w:val="en"/>
        </w:rPr>
        <w:t>Yes</w:t>
      </w:r>
    </w:p>
    <w:p w14:paraId="2D3080C1" w14:textId="1597AAF9"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0825635">
          <v:shape id="_x0000_i1081" type="#_x0000_t75" style="width:16.5pt;height:14pt" o:ole="">
            <v:imagedata r:id="rId14" o:title=""/>
          </v:shape>
          <w:control r:id="rId16" w:name="DefaultOcxName21113" w:shapeid="_x0000_i1081"/>
        </w:object>
      </w:r>
      <w:r w:rsidRPr="00F52A04">
        <w:rPr>
          <w:rFonts w:cs="Arial"/>
          <w:color w:val="222222"/>
          <w:lang w:val="en"/>
        </w:rPr>
        <w:t>No</w:t>
      </w:r>
    </w:p>
    <w:p w14:paraId="74C363BC" w14:textId="77777777" w:rsidR="006157E1" w:rsidRPr="00D02261" w:rsidRDefault="006157E1" w:rsidP="006157E1">
      <w:pPr>
        <w:pStyle w:val="NoSpacing"/>
        <w:ind w:left="0"/>
        <w:rPr>
          <w:rFonts w:cs="Arial"/>
          <w:color w:val="FF0000"/>
        </w:rPr>
      </w:pPr>
      <w:r w:rsidRPr="00903013">
        <w:rPr>
          <w:rFonts w:cs="Arial"/>
          <w:lang w:val="en-GB"/>
        </w:rPr>
        <w:t xml:space="preserve">1.3 Do you and the children live in England? </w:t>
      </w:r>
    </w:p>
    <w:p w14:paraId="06D61557" w14:textId="734FA4E7"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4331FEE7">
          <v:shape id="_x0000_i1084" type="#_x0000_t75" style="width:16.5pt;height:14pt" o:ole="">
            <v:imagedata r:id="rId14" o:title=""/>
          </v:shape>
          <w:control r:id="rId17" w:name="DefaultOcxName262" w:shapeid="_x0000_i1084"/>
        </w:object>
      </w:r>
      <w:r w:rsidRPr="00F52A04">
        <w:rPr>
          <w:rFonts w:cs="Arial"/>
          <w:color w:val="222222"/>
          <w:lang w:val="en"/>
        </w:rPr>
        <w:t>Yes</w:t>
      </w:r>
    </w:p>
    <w:p w14:paraId="5DFD6FC3" w14:textId="45EA3553"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700CC0FA">
          <v:shape id="_x0000_i1087" type="#_x0000_t75" style="width:16.5pt;height:14pt" o:ole="">
            <v:imagedata r:id="rId14" o:title=""/>
          </v:shape>
          <w:control r:id="rId18" w:name="DefaultOcxName2111" w:shapeid="_x0000_i1087"/>
        </w:object>
      </w:r>
      <w:r w:rsidRPr="00F52A04">
        <w:rPr>
          <w:rFonts w:cs="Arial"/>
          <w:color w:val="222222"/>
          <w:lang w:val="en"/>
        </w:rPr>
        <w:t>No</w:t>
      </w:r>
    </w:p>
    <w:p w14:paraId="5EB57EC7" w14:textId="77777777" w:rsidR="006157E1" w:rsidRDefault="006157E1" w:rsidP="006157E1">
      <w:pPr>
        <w:pStyle w:val="NoSpacing"/>
        <w:ind w:left="0"/>
        <w:rPr>
          <w:rFonts w:cs="Arial"/>
          <w:lang w:val="en-GB"/>
        </w:rPr>
      </w:pPr>
      <w:r w:rsidRPr="00F52A04">
        <w:rPr>
          <w:rFonts w:cs="Arial"/>
          <w:lang w:val="en-GB"/>
        </w:rPr>
        <w:t>If no, speak to your local council about what childcare schemes are available in your area.</w:t>
      </w:r>
    </w:p>
    <w:p w14:paraId="2F4969DD" w14:textId="70C28FE0" w:rsidR="006157E1" w:rsidRPr="00BD5410" w:rsidRDefault="006157E1" w:rsidP="006157E1">
      <w:pPr>
        <w:spacing w:line="240" w:lineRule="auto"/>
        <w:rPr>
          <w:rFonts w:cs="Arial"/>
          <w:szCs w:val="22"/>
        </w:rPr>
      </w:pPr>
      <w:r w:rsidRPr="00903013">
        <w:rPr>
          <w:rFonts w:cs="Arial"/>
          <w:szCs w:val="22"/>
        </w:rPr>
        <w:t>1.</w:t>
      </w:r>
      <w:r>
        <w:rPr>
          <w:rFonts w:cs="Arial"/>
          <w:szCs w:val="22"/>
        </w:rPr>
        <w:t>4</w:t>
      </w:r>
      <w:r w:rsidRPr="00903013">
        <w:rPr>
          <w:rFonts w:cs="Arial"/>
          <w:szCs w:val="22"/>
        </w:rPr>
        <w:t xml:space="preserve"> Are you a British/Irish national?</w:t>
      </w:r>
      <w:r w:rsidRPr="00D02261">
        <w:rPr>
          <w:rFonts w:cs="Arial"/>
          <w:color w:val="FF0000"/>
          <w:szCs w:val="22"/>
        </w:rPr>
        <w:t xml:space="preserve"> </w:t>
      </w:r>
    </w:p>
    <w:p w14:paraId="2E6F1BED" w14:textId="485FB9C3" w:rsidR="006157E1" w:rsidRPr="00BD5410" w:rsidRDefault="006157E1" w:rsidP="006157E1">
      <w:pPr>
        <w:spacing w:after="0" w:line="240" w:lineRule="auto"/>
        <w:rPr>
          <w:rFonts w:cs="Arial"/>
          <w:lang w:val="en"/>
        </w:rPr>
      </w:pPr>
      <w:r w:rsidRPr="00BD5410">
        <w:rPr>
          <w:rFonts w:cs="Arial"/>
          <w:lang w:val="en"/>
        </w:rPr>
        <w:object w:dxaOrig="225" w:dyaOrig="225" w14:anchorId="34542797">
          <v:shape id="_x0000_i1090" type="#_x0000_t75" style="width:16.5pt;height:14pt" o:ole="">
            <v:imagedata r:id="rId14" o:title=""/>
          </v:shape>
          <w:control r:id="rId19" w:name="DefaultOcxName2621" w:shapeid="_x0000_i1090"/>
        </w:object>
      </w:r>
      <w:r w:rsidRPr="00BD5410">
        <w:rPr>
          <w:rFonts w:cs="Arial"/>
          <w:lang w:val="en"/>
        </w:rPr>
        <w:t>Yes</w:t>
      </w:r>
    </w:p>
    <w:p w14:paraId="778F285D" w14:textId="773DDAE9" w:rsidR="006157E1" w:rsidRPr="00BD5410" w:rsidRDefault="006157E1" w:rsidP="006157E1">
      <w:pPr>
        <w:spacing w:after="240" w:line="240" w:lineRule="auto"/>
        <w:rPr>
          <w:rFonts w:cs="Arial"/>
          <w:lang w:val="en"/>
        </w:rPr>
      </w:pPr>
      <w:r w:rsidRPr="00BD5410">
        <w:rPr>
          <w:rFonts w:cs="Arial"/>
          <w:lang w:val="en"/>
        </w:rPr>
        <w:object w:dxaOrig="225" w:dyaOrig="225" w14:anchorId="1B7F8D92">
          <v:shape id="_x0000_i1093" type="#_x0000_t75" style="width:16.5pt;height:14pt" o:ole="">
            <v:imagedata r:id="rId14" o:title=""/>
          </v:shape>
          <w:control r:id="rId20" w:name="DefaultOcxName21111" w:shapeid="_x0000_i1093"/>
        </w:object>
      </w:r>
      <w:r w:rsidRPr="00BD5410">
        <w:rPr>
          <w:rFonts w:cs="Arial"/>
          <w:lang w:val="en"/>
        </w:rPr>
        <w:t>No</w:t>
      </w:r>
    </w:p>
    <w:p w14:paraId="59B4CA0E" w14:textId="41987722" w:rsidR="006157E1" w:rsidRPr="00D02261" w:rsidRDefault="006157E1" w:rsidP="006157E1">
      <w:pPr>
        <w:rPr>
          <w:rFonts w:cs="Arial"/>
          <w:strike/>
          <w:color w:val="FF0000"/>
          <w:szCs w:val="22"/>
        </w:rPr>
      </w:pPr>
      <w:r w:rsidRPr="00903013">
        <w:rPr>
          <w:rFonts w:cs="Arial"/>
          <w:szCs w:val="22"/>
        </w:rPr>
        <w:t>1.</w:t>
      </w:r>
      <w:r>
        <w:rPr>
          <w:rFonts w:cs="Arial"/>
          <w:szCs w:val="22"/>
        </w:rPr>
        <w:t>5</w:t>
      </w:r>
      <w:r w:rsidRPr="00903013">
        <w:rPr>
          <w:rFonts w:cs="Arial"/>
          <w:szCs w:val="22"/>
        </w:rPr>
        <w:t xml:space="preserve"> If you have answered “no” to 1.3:</w:t>
      </w:r>
      <w:r>
        <w:rPr>
          <w:rFonts w:cs="Arial"/>
          <w:szCs w:val="22"/>
        </w:rPr>
        <w:t xml:space="preserve"> </w:t>
      </w:r>
    </w:p>
    <w:p w14:paraId="07B85FCB" w14:textId="77777777" w:rsidR="006157E1" w:rsidRPr="00BD5410" w:rsidRDefault="00BD09BD" w:rsidP="0053267C">
      <w:sdt>
        <w:sdtPr>
          <w:rPr>
            <w:rFonts w:ascii="MS Gothic" w:eastAsia="MS Gothic" w:hAnsi="MS Gothic"/>
          </w:rPr>
          <w:id w:val="1865474696"/>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acquired settled or pre-settled status through the EU Settlement Scheme (EUSS</w:t>
      </w:r>
      <w:proofErr w:type="gramStart"/>
      <w:r w:rsidR="006157E1" w:rsidRPr="00BD5410">
        <w:t>);</w:t>
      </w:r>
      <w:proofErr w:type="gramEnd"/>
    </w:p>
    <w:p w14:paraId="4C6628C3" w14:textId="77777777" w:rsidR="00A6097B" w:rsidRDefault="00BD09BD" w:rsidP="0053267C">
      <w:sdt>
        <w:sdtPr>
          <w:rPr>
            <w:rFonts w:ascii="MS Gothic" w:eastAsia="MS Gothic" w:hAnsi="MS Gothic"/>
          </w:rPr>
          <w:id w:val="613329153"/>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made an application through the EUSS and are waiting for a </w:t>
      </w:r>
      <w:r w:rsidR="00A6097B" w:rsidRPr="00BD5410">
        <w:t>decision?</w:t>
      </w:r>
      <w:r w:rsidR="006157E1" w:rsidRPr="00BD5410">
        <w:t xml:space="preserve"> </w:t>
      </w:r>
    </w:p>
    <w:p w14:paraId="473FA704" w14:textId="063690CB" w:rsidR="006157E1" w:rsidRPr="00BD5410" w:rsidRDefault="006157E1" w:rsidP="0053267C">
      <w:r w:rsidRPr="00BD5410">
        <w:t>or</w:t>
      </w:r>
    </w:p>
    <w:p w14:paraId="6FF72E19" w14:textId="77777777" w:rsidR="006157E1" w:rsidRPr="00BD5410" w:rsidRDefault="00BD09BD" w:rsidP="0053267C">
      <w:sdt>
        <w:sdtPr>
          <w:rPr>
            <w:rFonts w:ascii="MS Gothic" w:eastAsia="MS Gothic" w:hAnsi="MS Gothic"/>
          </w:rPr>
          <w:id w:val="683014142"/>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Are you appealing a decision on your EUSS application?</w:t>
      </w:r>
    </w:p>
    <w:p w14:paraId="751DF692" w14:textId="77777777" w:rsidR="006157E1" w:rsidRDefault="006157E1" w:rsidP="006157E1">
      <w:pPr>
        <w:spacing w:after="0" w:line="240" w:lineRule="auto"/>
        <w:rPr>
          <w:rFonts w:cs="Arial"/>
          <w:szCs w:val="22"/>
        </w:rPr>
      </w:pPr>
    </w:p>
    <w:p w14:paraId="51FF038C" w14:textId="41E73849" w:rsidR="006157E1" w:rsidRPr="00BD5410" w:rsidRDefault="006157E1" w:rsidP="006157E1">
      <w:pPr>
        <w:spacing w:after="0" w:line="240" w:lineRule="auto"/>
        <w:rPr>
          <w:rFonts w:cs="Arial"/>
          <w:szCs w:val="22"/>
        </w:rPr>
      </w:pPr>
      <w:r w:rsidRPr="00BD5410">
        <w:rPr>
          <w:rFonts w:cs="Arial"/>
          <w:szCs w:val="22"/>
        </w:rPr>
        <w:t>1.</w:t>
      </w:r>
      <w:r>
        <w:rPr>
          <w:rFonts w:cs="Arial"/>
          <w:szCs w:val="22"/>
        </w:rPr>
        <w:t>6</w:t>
      </w:r>
      <w:r w:rsidRPr="00BD5410">
        <w:rPr>
          <w:rFonts w:cs="Arial"/>
          <w:szCs w:val="22"/>
        </w:rPr>
        <w:t xml:space="preserve"> Are you subject to immigration rules that prevent you from receiving public funds?</w:t>
      </w:r>
    </w:p>
    <w:p w14:paraId="3F37F3CB" w14:textId="77777777" w:rsidR="006157E1" w:rsidRPr="00BD5410" w:rsidRDefault="006157E1" w:rsidP="006157E1">
      <w:pPr>
        <w:spacing w:after="0" w:line="240" w:lineRule="auto"/>
        <w:rPr>
          <w:rFonts w:cs="Arial"/>
          <w:szCs w:val="22"/>
        </w:rPr>
      </w:pPr>
    </w:p>
    <w:p w14:paraId="609075BB" w14:textId="0AE4A9D6" w:rsidR="006157E1" w:rsidRPr="00BD5410" w:rsidRDefault="006157E1" w:rsidP="006157E1">
      <w:pPr>
        <w:spacing w:after="0" w:line="240" w:lineRule="auto"/>
        <w:rPr>
          <w:rFonts w:cs="Arial"/>
          <w:lang w:val="en"/>
        </w:rPr>
      </w:pPr>
      <w:r w:rsidRPr="00BD5410">
        <w:rPr>
          <w:rFonts w:cs="Arial"/>
          <w:lang w:val="en"/>
        </w:rPr>
        <w:object w:dxaOrig="225" w:dyaOrig="225" w14:anchorId="0766D8FC">
          <v:shape id="_x0000_i1096" type="#_x0000_t75" style="width:16.5pt;height:14pt" o:ole="">
            <v:imagedata r:id="rId14" o:title=""/>
          </v:shape>
          <w:control r:id="rId21" w:name="DefaultOcxName26221" w:shapeid="_x0000_i1096"/>
        </w:object>
      </w:r>
      <w:r w:rsidRPr="00BD5410">
        <w:rPr>
          <w:rFonts w:cs="Arial"/>
          <w:lang w:val="en"/>
        </w:rPr>
        <w:t>Yes</w:t>
      </w:r>
    </w:p>
    <w:p w14:paraId="21016F9C" w14:textId="7F9E2F79" w:rsidR="006157E1" w:rsidRDefault="006157E1" w:rsidP="006157E1">
      <w:pPr>
        <w:spacing w:after="240" w:line="240" w:lineRule="auto"/>
        <w:rPr>
          <w:rFonts w:cs="Arial"/>
          <w:lang w:val="en"/>
        </w:rPr>
      </w:pPr>
      <w:r w:rsidRPr="00BD5410">
        <w:rPr>
          <w:rFonts w:cs="Arial"/>
          <w:lang w:val="en"/>
        </w:rPr>
        <w:object w:dxaOrig="225" w:dyaOrig="225" w14:anchorId="0F9EDED7">
          <v:shape id="_x0000_i1099" type="#_x0000_t75" style="width:16.5pt;height:14pt" o:ole="">
            <v:imagedata r:id="rId14" o:title=""/>
          </v:shape>
          <w:control r:id="rId22" w:name="DefaultOcxName211121" w:shapeid="_x0000_i1099"/>
        </w:object>
      </w:r>
      <w:r w:rsidRPr="00BD5410">
        <w:rPr>
          <w:rFonts w:cs="Arial"/>
          <w:lang w:val="en"/>
        </w:rPr>
        <w:t>No</w:t>
      </w:r>
    </w:p>
    <w:p w14:paraId="37BD3CA7" w14:textId="38F4582F" w:rsidR="006157E1" w:rsidRDefault="006157E1" w:rsidP="006157E1">
      <w:pPr>
        <w:spacing w:after="240" w:line="240" w:lineRule="auto"/>
        <w:rPr>
          <w:rFonts w:cs="Arial"/>
        </w:rPr>
      </w:pPr>
    </w:p>
    <w:p w14:paraId="10E7CE9B" w14:textId="27EDC762" w:rsidR="006E5536" w:rsidRDefault="006E5536" w:rsidP="006157E1">
      <w:pPr>
        <w:spacing w:after="240" w:line="240" w:lineRule="auto"/>
        <w:rPr>
          <w:rFonts w:cs="Arial"/>
        </w:rPr>
      </w:pPr>
    </w:p>
    <w:p w14:paraId="6806C17B" w14:textId="66398571" w:rsidR="006E5536" w:rsidRDefault="006E5536" w:rsidP="006157E1">
      <w:pPr>
        <w:spacing w:after="240" w:line="240" w:lineRule="auto"/>
        <w:rPr>
          <w:rFonts w:cs="Arial"/>
        </w:rPr>
      </w:pPr>
    </w:p>
    <w:p w14:paraId="47C12042" w14:textId="77777777" w:rsidR="006E5536" w:rsidRDefault="006E5536" w:rsidP="006157E1">
      <w:pPr>
        <w:spacing w:after="240" w:line="240" w:lineRule="auto"/>
        <w:rPr>
          <w:rFonts w:cs="Arial"/>
        </w:rPr>
      </w:pPr>
    </w:p>
    <w:p w14:paraId="4F2383FF" w14:textId="3ED2B571" w:rsidR="006157E1" w:rsidRPr="00A743B8" w:rsidRDefault="006157E1" w:rsidP="006157E1">
      <w:pPr>
        <w:spacing w:after="240" w:line="240" w:lineRule="auto"/>
        <w:rPr>
          <w:rFonts w:cs="Arial"/>
          <w:b/>
        </w:rPr>
      </w:pPr>
      <w:r w:rsidRPr="00A743B8">
        <w:rPr>
          <w:rFonts w:cs="Arial"/>
          <w:b/>
        </w:rPr>
        <w:t>Section 2 – your employment details</w:t>
      </w:r>
    </w:p>
    <w:p w14:paraId="208B9CB0" w14:textId="77777777" w:rsidR="006157E1" w:rsidRPr="00F52A04" w:rsidRDefault="006157E1" w:rsidP="006157E1">
      <w:pPr>
        <w:spacing w:line="240" w:lineRule="auto"/>
        <w:rPr>
          <w:rFonts w:cs="Arial"/>
          <w:szCs w:val="22"/>
        </w:rPr>
      </w:pPr>
      <w:r w:rsidRPr="00F52A04">
        <w:rPr>
          <w:rFonts w:cs="Arial"/>
          <w:szCs w:val="22"/>
        </w:rPr>
        <w:t xml:space="preserve">2.1 Are you employed or self-employed </w:t>
      </w:r>
      <w:r w:rsidRPr="00E24B9C">
        <w:rPr>
          <w:rFonts w:cs="Arial"/>
          <w:b/>
          <w:bCs/>
          <w:szCs w:val="22"/>
          <w:u w:val="single"/>
        </w:rPr>
        <w:t>outside</w:t>
      </w:r>
      <w:r w:rsidRPr="00F52A04">
        <w:rPr>
          <w:rFonts w:cs="Arial"/>
          <w:szCs w:val="22"/>
        </w:rPr>
        <w:t xml:space="preserve"> your fostering responsibilities?</w:t>
      </w:r>
    </w:p>
    <w:p w14:paraId="2706D79E" w14:textId="09205879"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5CD7A6C9">
          <v:shape id="_x0000_i1102" type="#_x0000_t75" style="width:16.5pt;height:14pt" o:ole="">
            <v:imagedata r:id="rId14" o:title=""/>
          </v:shape>
          <w:control r:id="rId23" w:name="DefaultOcxName26212211" w:shapeid="_x0000_i1102"/>
        </w:object>
      </w:r>
      <w:r w:rsidRPr="00F52A04">
        <w:rPr>
          <w:rFonts w:cs="Arial"/>
          <w:color w:val="222222"/>
          <w:lang w:val="en"/>
        </w:rPr>
        <w:t>Yes</w:t>
      </w:r>
    </w:p>
    <w:p w14:paraId="4C8A8D68" w14:textId="175A4A53"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58264E33">
          <v:shape id="_x0000_i1105" type="#_x0000_t75" style="width:16.5pt;height:14pt" o:ole="">
            <v:imagedata r:id="rId14" o:title=""/>
          </v:shape>
          <w:control r:id="rId24" w:name="DefaultOcxName211112211" w:shapeid="_x0000_i1105"/>
        </w:object>
      </w:r>
      <w:r w:rsidRPr="00F52A04">
        <w:rPr>
          <w:rFonts w:cs="Arial"/>
          <w:color w:val="222222"/>
          <w:lang w:val="en"/>
        </w:rPr>
        <w:t>No</w:t>
      </w:r>
    </w:p>
    <w:p w14:paraId="7A5FB3C8" w14:textId="77777777" w:rsidR="006157E1" w:rsidRPr="00F52A04" w:rsidRDefault="006157E1" w:rsidP="006157E1">
      <w:pPr>
        <w:pStyle w:val="NoSpacing"/>
        <w:ind w:left="0"/>
        <w:rPr>
          <w:rFonts w:cs="Arial"/>
          <w:lang w:val="en-GB"/>
        </w:rPr>
      </w:pPr>
      <w:r w:rsidRPr="00F52A04">
        <w:rPr>
          <w:rFonts w:cs="Arial"/>
          <w:lang w:val="en-GB"/>
        </w:rPr>
        <w:t>You can still answer yes if you are not currently working</w:t>
      </w:r>
      <w:r>
        <w:rPr>
          <w:rFonts w:cs="Arial"/>
          <w:lang w:val="en-GB"/>
        </w:rPr>
        <w:t>.</w:t>
      </w:r>
      <w:r w:rsidRPr="00F52A04">
        <w:rPr>
          <w:rFonts w:cs="Arial"/>
          <w:lang w:val="en-GB"/>
        </w:rPr>
        <w:t xml:space="preserve"> </w:t>
      </w:r>
      <w:r>
        <w:rPr>
          <w:rFonts w:cs="Arial"/>
          <w:lang w:val="en-GB"/>
        </w:rPr>
        <w:t>F</w:t>
      </w:r>
      <w:r w:rsidRPr="00F52A04">
        <w:rPr>
          <w:rFonts w:cs="Arial"/>
          <w:lang w:val="en-GB"/>
        </w:rPr>
        <w:t xml:space="preserve">or example, you are on parental leave or sick </w:t>
      </w:r>
      <w:proofErr w:type="gramStart"/>
      <w:r w:rsidRPr="00F52A04">
        <w:rPr>
          <w:rFonts w:cs="Arial"/>
          <w:lang w:val="en-GB"/>
        </w:rPr>
        <w:t>leave, or</w:t>
      </w:r>
      <w:proofErr w:type="gramEnd"/>
      <w:r w:rsidRPr="00F52A04">
        <w:rPr>
          <w:rFonts w:cs="Arial"/>
          <w:lang w:val="en-GB"/>
        </w:rPr>
        <w:t xml:space="preserve"> expect to start or re-start work in the next 31 days.</w:t>
      </w:r>
    </w:p>
    <w:p w14:paraId="4480FA2A" w14:textId="77777777" w:rsidR="006157E1" w:rsidRPr="00F52A04" w:rsidRDefault="006157E1" w:rsidP="006157E1">
      <w:pPr>
        <w:spacing w:after="0" w:line="240" w:lineRule="auto"/>
        <w:rPr>
          <w:rFonts w:cs="Arial"/>
          <w:szCs w:val="22"/>
        </w:rPr>
      </w:pPr>
      <w:r w:rsidRPr="00F52A04">
        <w:rPr>
          <w:rFonts w:cs="Arial"/>
          <w:szCs w:val="22"/>
        </w:rPr>
        <w:t>2.2. Do you expect to earn more than £100,000 in this tax year (</w:t>
      </w:r>
      <w:r>
        <w:rPr>
          <w:rFonts w:cs="Arial"/>
          <w:szCs w:val="22"/>
        </w:rPr>
        <w:t>April</w:t>
      </w:r>
      <w:r w:rsidRPr="00F52A04">
        <w:rPr>
          <w:rFonts w:cs="Arial"/>
          <w:szCs w:val="22"/>
        </w:rPr>
        <w:t xml:space="preserve"> to </w:t>
      </w:r>
      <w:r>
        <w:rPr>
          <w:rFonts w:cs="Arial"/>
          <w:szCs w:val="22"/>
        </w:rPr>
        <w:t>March</w:t>
      </w:r>
      <w:r w:rsidRPr="00F52A04">
        <w:rPr>
          <w:rFonts w:cs="Arial"/>
          <w:szCs w:val="22"/>
        </w:rPr>
        <w:t>)?</w:t>
      </w:r>
    </w:p>
    <w:p w14:paraId="2309F680" w14:textId="77777777" w:rsidR="006157E1" w:rsidRPr="00F52A04" w:rsidRDefault="006157E1" w:rsidP="006157E1">
      <w:pPr>
        <w:spacing w:after="0" w:line="240" w:lineRule="auto"/>
        <w:rPr>
          <w:rFonts w:cs="Arial"/>
          <w:szCs w:val="22"/>
        </w:rPr>
      </w:pPr>
    </w:p>
    <w:p w14:paraId="50424CCA" w14:textId="1230B815"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5092EAEB">
          <v:shape id="_x0000_i1108" type="#_x0000_t75" style="width:16.5pt;height:14pt" o:ole="">
            <v:imagedata r:id="rId14" o:title=""/>
          </v:shape>
          <w:control r:id="rId25" w:name="DefaultOcxName2621221" w:shapeid="_x0000_i1108"/>
        </w:object>
      </w:r>
      <w:r w:rsidRPr="00F52A04">
        <w:rPr>
          <w:rFonts w:cs="Arial"/>
          <w:color w:val="222222"/>
          <w:lang w:val="en"/>
        </w:rPr>
        <w:t>Yes</w:t>
      </w:r>
    </w:p>
    <w:p w14:paraId="1A88B561" w14:textId="6D534350"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F4B24E5">
          <v:shape id="_x0000_i1111" type="#_x0000_t75" style="width:16.5pt;height:14pt" o:ole="">
            <v:imagedata r:id="rId14" o:title=""/>
          </v:shape>
          <w:control r:id="rId26" w:name="DefaultOcxName21111221" w:shapeid="_x0000_i1111"/>
        </w:object>
      </w:r>
      <w:r w:rsidRPr="00F52A04">
        <w:rPr>
          <w:rFonts w:cs="Arial"/>
          <w:color w:val="222222"/>
          <w:lang w:val="en"/>
        </w:rPr>
        <w:t>No</w:t>
      </w:r>
    </w:p>
    <w:p w14:paraId="09A31578" w14:textId="4B112894" w:rsidR="006157E1" w:rsidRPr="00F52A04" w:rsidRDefault="006157E1" w:rsidP="006157E1">
      <w:pPr>
        <w:spacing w:after="240" w:line="240" w:lineRule="auto"/>
        <w:rPr>
          <w:rFonts w:cs="Arial"/>
          <w:color w:val="222222"/>
          <w:lang w:val="en"/>
        </w:rPr>
      </w:pPr>
      <w:r w:rsidRPr="00F52A04">
        <w:rPr>
          <w:rFonts w:cs="Arial"/>
        </w:rPr>
        <w:t xml:space="preserve">If your income is over this </w:t>
      </w:r>
      <w:r w:rsidR="00E64AD2" w:rsidRPr="00F52A04">
        <w:rPr>
          <w:rFonts w:cs="Arial"/>
        </w:rPr>
        <w:t>amount,</w:t>
      </w:r>
      <w:r w:rsidRPr="00F52A04">
        <w:rPr>
          <w:rFonts w:cs="Arial"/>
        </w:rPr>
        <w:t xml:space="preserve"> you cannot get</w:t>
      </w:r>
      <w:r w:rsidR="00224B83">
        <w:rPr>
          <w:rFonts w:cs="Arial"/>
        </w:rPr>
        <w:t xml:space="preserve"> </w:t>
      </w:r>
      <w:r w:rsidR="00067C85">
        <w:rPr>
          <w:rFonts w:cs="Arial"/>
          <w:szCs w:val="22"/>
        </w:rPr>
        <w:t>Working Parent</w:t>
      </w:r>
      <w:r w:rsidR="00224B83">
        <w:rPr>
          <w:rFonts w:cs="Arial"/>
          <w:szCs w:val="22"/>
        </w:rPr>
        <w:t xml:space="preserve"> expanded childcare</w:t>
      </w:r>
      <w:r w:rsidRPr="00F52A04">
        <w:rPr>
          <w:rFonts w:cs="Arial"/>
        </w:rPr>
        <w:t>.</w:t>
      </w:r>
    </w:p>
    <w:p w14:paraId="507B5E28" w14:textId="77777777" w:rsidR="006157E1" w:rsidRPr="00F52A04" w:rsidRDefault="006157E1" w:rsidP="006157E1">
      <w:pPr>
        <w:spacing w:before="97" w:after="0" w:line="240" w:lineRule="auto"/>
        <w:ind w:right="-23"/>
        <w:contextualSpacing/>
        <w:rPr>
          <w:rFonts w:cs="Arial"/>
          <w:szCs w:val="22"/>
        </w:rPr>
      </w:pPr>
      <w:r w:rsidRPr="00F52A04">
        <w:rPr>
          <w:rFonts w:cs="Arial"/>
          <w:szCs w:val="22"/>
        </w:rPr>
        <w:t xml:space="preserve">2.3 If you are </w:t>
      </w:r>
      <w:r w:rsidRPr="00F52A04">
        <w:rPr>
          <w:rFonts w:cs="Arial"/>
          <w:b/>
          <w:szCs w:val="22"/>
        </w:rPr>
        <w:t>not</w:t>
      </w:r>
      <w:r w:rsidRPr="00F52A04">
        <w:rPr>
          <w:rFonts w:cs="Arial"/>
          <w:szCs w:val="22"/>
        </w:rPr>
        <w:t xml:space="preserve"> employed outside your fostering responsibilities, select any that apply to you:</w:t>
      </w:r>
    </w:p>
    <w:p w14:paraId="27D7FBE6" w14:textId="77777777" w:rsidR="006157E1" w:rsidRPr="00F52A04" w:rsidRDefault="006157E1" w:rsidP="006157E1">
      <w:pPr>
        <w:spacing w:before="97" w:after="0" w:line="240" w:lineRule="auto"/>
        <w:ind w:right="-23"/>
        <w:contextualSpacing/>
        <w:rPr>
          <w:rFonts w:cs="Arial"/>
          <w:color w:val="222222"/>
          <w:sz w:val="24"/>
          <w:lang w:val="en" w:eastAsia="en-US"/>
        </w:rPr>
      </w:pPr>
    </w:p>
    <w:p w14:paraId="23E77874" w14:textId="6121D60F" w:rsidR="006157E1" w:rsidRPr="00F52A04" w:rsidRDefault="006157E1" w:rsidP="006157E1">
      <w:pPr>
        <w:spacing w:before="97" w:after="0" w:line="240" w:lineRule="auto"/>
        <w:ind w:right="-20"/>
        <w:rPr>
          <w:rFonts w:cs="Arial"/>
          <w:szCs w:val="22"/>
        </w:rPr>
      </w:pPr>
      <w:r w:rsidRPr="00F52A04">
        <w:rPr>
          <w:rFonts w:cs="Arial"/>
          <w:color w:val="222222"/>
          <w:lang w:val="en"/>
        </w:rPr>
        <w:object w:dxaOrig="225" w:dyaOrig="225" w14:anchorId="70D331C4">
          <v:shape id="_x0000_i1114" type="#_x0000_t75" style="width:16.5pt;height:14pt" o:ole="">
            <v:imagedata r:id="rId14" o:title=""/>
          </v:shape>
          <w:control r:id="rId27" w:name="DefaultOcxName26211251" w:shapeid="_x0000_i1114"/>
        </w:object>
      </w:r>
      <w:r w:rsidRPr="00F52A04">
        <w:rPr>
          <w:rFonts w:cs="Arial"/>
        </w:rPr>
        <w:t xml:space="preserve"> </w:t>
      </w:r>
      <w:r w:rsidRPr="00F52A04">
        <w:rPr>
          <w:rFonts w:cs="Arial"/>
          <w:szCs w:val="22"/>
        </w:rPr>
        <w:t xml:space="preserve">For Universal Credit purposes, I am assessed as having limited capability for work </w:t>
      </w:r>
    </w:p>
    <w:p w14:paraId="0204C213" w14:textId="0A5C7DE1"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71291E77">
          <v:shape id="_x0000_i1117" type="#_x0000_t75" style="width:16.5pt;height:14pt" o:ole="">
            <v:imagedata r:id="rId14" o:title=""/>
          </v:shape>
          <w:control r:id="rId28" w:name="DefaultOcxName262112111" w:shapeid="_x0000_i1117"/>
        </w:object>
      </w:r>
      <w:r w:rsidRPr="00F52A04">
        <w:rPr>
          <w:rFonts w:cs="Arial"/>
        </w:rPr>
        <w:t xml:space="preserve"> </w:t>
      </w:r>
      <w:r w:rsidRPr="00F52A04">
        <w:rPr>
          <w:rFonts w:cs="Arial"/>
          <w:szCs w:val="22"/>
        </w:rPr>
        <w:t>I receive National Insurance credits because of incapacity or limited capability for work</w:t>
      </w:r>
    </w:p>
    <w:p w14:paraId="0B9614C5" w14:textId="1BDA6F5F"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5182BB95">
          <v:shape id="_x0000_i1120" type="#_x0000_t75" style="width:16.5pt;height:14pt" o:ole="">
            <v:imagedata r:id="rId14" o:title=""/>
          </v:shape>
          <w:control r:id="rId29" w:name="DefaultOcxName262112211" w:shapeid="_x0000_i1120"/>
        </w:object>
      </w:r>
      <w:r w:rsidRPr="00F52A04">
        <w:rPr>
          <w:rFonts w:cs="Arial"/>
        </w:rPr>
        <w:t xml:space="preserve"> </w:t>
      </w:r>
      <w:r w:rsidRPr="00F52A04">
        <w:rPr>
          <w:rFonts w:cs="Arial"/>
          <w:szCs w:val="22"/>
        </w:rPr>
        <w:t>I receive a Carer’s Allowance</w:t>
      </w:r>
    </w:p>
    <w:p w14:paraId="17A77016" w14:textId="61A9501B"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1F6322D1">
          <v:shape id="_x0000_i1123" type="#_x0000_t75" style="width:16.5pt;height:14pt" o:ole="">
            <v:imagedata r:id="rId14" o:title=""/>
          </v:shape>
          <w:control r:id="rId30" w:name="DefaultOcxName262112311" w:shapeid="_x0000_i1123"/>
        </w:object>
      </w:r>
      <w:r w:rsidRPr="00F52A04">
        <w:rPr>
          <w:rFonts w:cs="Arial"/>
        </w:rPr>
        <w:t xml:space="preserve"> </w:t>
      </w:r>
      <w:r w:rsidRPr="00F52A04">
        <w:rPr>
          <w:rFonts w:cs="Arial"/>
          <w:szCs w:val="22"/>
        </w:rPr>
        <w:t>I receive an Employment and Support Allowance</w:t>
      </w:r>
    </w:p>
    <w:p w14:paraId="0D83AE0A" w14:textId="756C128C"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393B5DAE">
          <v:shape id="_x0000_i1126" type="#_x0000_t75" style="width:16.5pt;height:14pt" o:ole="">
            <v:imagedata r:id="rId14" o:title=""/>
          </v:shape>
          <w:control r:id="rId31" w:name="DefaultOcxName262112411" w:shapeid="_x0000_i1126"/>
        </w:object>
      </w:r>
      <w:r w:rsidRPr="00F52A04">
        <w:rPr>
          <w:rFonts w:cs="Arial"/>
        </w:rPr>
        <w:t xml:space="preserve"> </w:t>
      </w:r>
      <w:r w:rsidRPr="00F52A04">
        <w:rPr>
          <w:rFonts w:cs="Arial"/>
          <w:szCs w:val="22"/>
        </w:rPr>
        <w:t>I receive Incapacity Benefit</w:t>
      </w:r>
    </w:p>
    <w:p w14:paraId="0FB866C0" w14:textId="172446D6"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3585A711">
          <v:shape id="_x0000_i1129" type="#_x0000_t75" style="width:16.5pt;height:14pt" o:ole="">
            <v:imagedata r:id="rId14" o:title=""/>
          </v:shape>
          <w:control r:id="rId32" w:name="DefaultOcxName262121111" w:shapeid="_x0000_i1129"/>
        </w:object>
      </w:r>
      <w:r w:rsidRPr="00F52A04">
        <w:rPr>
          <w:rFonts w:cs="Arial"/>
        </w:rPr>
        <w:t xml:space="preserve"> </w:t>
      </w:r>
      <w:r w:rsidRPr="00F52A04">
        <w:rPr>
          <w:rFonts w:cs="Arial"/>
          <w:szCs w:val="22"/>
        </w:rPr>
        <w:t>I receive a Severe Disablement Allowance</w:t>
      </w:r>
    </w:p>
    <w:p w14:paraId="304A9CEB" w14:textId="77777777" w:rsidR="006157E1" w:rsidRPr="00F52A04" w:rsidRDefault="006157E1" w:rsidP="006157E1">
      <w:pPr>
        <w:spacing w:after="0" w:line="240" w:lineRule="auto"/>
        <w:ind w:right="-20"/>
        <w:rPr>
          <w:rFonts w:cs="Arial"/>
        </w:rPr>
      </w:pPr>
    </w:p>
    <w:p w14:paraId="3972B84E" w14:textId="1C0AA8F1" w:rsidR="006157E1" w:rsidRPr="00F52A04" w:rsidRDefault="006157E1" w:rsidP="006157E1">
      <w:pPr>
        <w:pStyle w:val="NoSpacing"/>
        <w:ind w:left="0"/>
        <w:rPr>
          <w:rFonts w:cs="Arial"/>
          <w:lang w:val="en-GB"/>
        </w:rPr>
      </w:pPr>
      <w:r w:rsidRPr="00F52A04">
        <w:rPr>
          <w:rFonts w:cs="Arial"/>
          <w:lang w:val="en-GB"/>
        </w:rPr>
        <w:t xml:space="preserve">If you get one of these benefits you may still be able to get </w:t>
      </w:r>
      <w:r w:rsidR="00067C85">
        <w:rPr>
          <w:rFonts w:cs="Arial"/>
        </w:rPr>
        <w:t>Working Parent</w:t>
      </w:r>
      <w:r w:rsidR="00224B83">
        <w:rPr>
          <w:rFonts w:cs="Arial"/>
        </w:rPr>
        <w:t xml:space="preserve"> expanded childcare</w:t>
      </w:r>
      <w:r w:rsidR="00224B83" w:rsidRPr="00F52A04">
        <w:rPr>
          <w:rFonts w:cs="Arial"/>
          <w:lang w:val="en-GB"/>
        </w:rPr>
        <w:t xml:space="preserve"> </w:t>
      </w:r>
      <w:r w:rsidRPr="00F52A04">
        <w:rPr>
          <w:rFonts w:cs="Arial"/>
          <w:lang w:val="en-GB"/>
        </w:rPr>
        <w:t xml:space="preserve">if you have a partner who </w:t>
      </w:r>
      <w:r>
        <w:rPr>
          <w:rFonts w:cs="Arial"/>
          <w:lang w:val="en-GB"/>
        </w:rPr>
        <w:t xml:space="preserve">holds additional employment outside their role as foster carer. </w:t>
      </w:r>
      <w:r w:rsidRPr="00F52A04">
        <w:rPr>
          <w:rFonts w:cs="Arial"/>
          <w:lang w:val="en-GB"/>
        </w:rPr>
        <w:t xml:space="preserve"> </w:t>
      </w:r>
    </w:p>
    <w:p w14:paraId="01154AC4" w14:textId="77777777" w:rsidR="006157E1" w:rsidRPr="00F52A04" w:rsidRDefault="006157E1" w:rsidP="006157E1">
      <w:pPr>
        <w:spacing w:line="240" w:lineRule="auto"/>
        <w:rPr>
          <w:rFonts w:cs="Arial"/>
          <w:szCs w:val="22"/>
        </w:rPr>
      </w:pPr>
      <w:r w:rsidRPr="00F52A04">
        <w:rPr>
          <w:rFonts w:cs="Arial"/>
          <w:szCs w:val="22"/>
        </w:rPr>
        <w:t>2.4 Do you have a partner who lives with you?</w:t>
      </w:r>
    </w:p>
    <w:p w14:paraId="28E1E279" w14:textId="77212AD2" w:rsidR="006157E1" w:rsidRPr="00F52A04" w:rsidRDefault="006157E1" w:rsidP="006157E1">
      <w:pPr>
        <w:spacing w:line="240" w:lineRule="auto"/>
        <w:rPr>
          <w:rFonts w:cs="Arial"/>
          <w:color w:val="222222"/>
          <w:lang w:val="en"/>
        </w:rPr>
      </w:pPr>
      <w:r w:rsidRPr="00F52A04">
        <w:rPr>
          <w:rFonts w:cs="Arial"/>
          <w:color w:val="222222"/>
          <w:lang w:val="en"/>
        </w:rPr>
        <w:object w:dxaOrig="225" w:dyaOrig="225" w14:anchorId="6366FC42">
          <v:shape id="_x0000_i1132" type="#_x0000_t75" style="width:16.5pt;height:14pt" o:ole="">
            <v:imagedata r:id="rId14" o:title=""/>
          </v:shape>
          <w:control r:id="rId33" w:name="DefaultOcxName262111" w:shapeid="_x0000_i1132"/>
        </w:object>
      </w:r>
      <w:r w:rsidRPr="00F52A04">
        <w:rPr>
          <w:rFonts w:cs="Arial"/>
          <w:color w:val="222222"/>
          <w:lang w:val="en"/>
        </w:rPr>
        <w:t>Yes</w:t>
      </w:r>
    </w:p>
    <w:p w14:paraId="7CBA084F" w14:textId="424174AB"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00E85BF4">
          <v:shape id="_x0000_i1135" type="#_x0000_t75" style="width:16.5pt;height:14pt" o:ole="">
            <v:imagedata r:id="rId14" o:title=""/>
          </v:shape>
          <w:control r:id="rId34" w:name="DefaultOcxName2111111" w:shapeid="_x0000_i1135"/>
        </w:object>
      </w:r>
      <w:r w:rsidRPr="00F52A04">
        <w:rPr>
          <w:rFonts w:cs="Arial"/>
          <w:color w:val="222222"/>
          <w:lang w:val="en"/>
        </w:rPr>
        <w:t>No</w:t>
      </w:r>
    </w:p>
    <w:p w14:paraId="07DDA791" w14:textId="77777777" w:rsidR="006157E1" w:rsidRPr="00F52A04" w:rsidRDefault="006157E1" w:rsidP="006157E1">
      <w:pPr>
        <w:pStyle w:val="NoSpacing"/>
        <w:ind w:left="0"/>
        <w:rPr>
          <w:rFonts w:cs="Arial"/>
          <w:lang w:val="en-GB"/>
        </w:rPr>
      </w:pPr>
      <w:r w:rsidRPr="00F52A04">
        <w:rPr>
          <w:rFonts w:cs="Arial"/>
          <w:lang w:val="en-GB"/>
        </w:rPr>
        <w:t>A person is your partner if you are married or in a civil partnership, and live together in the same household, or a couple who live together as if you are married or in a civil partnership.</w:t>
      </w:r>
    </w:p>
    <w:p w14:paraId="5D720DE9" w14:textId="77777777" w:rsidR="006157E1" w:rsidRPr="00F52A04"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3.</w:t>
      </w:r>
    </w:p>
    <w:p w14:paraId="7B8C923C"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No</w:t>
      </w:r>
      <w:r w:rsidRPr="00F52A04">
        <w:rPr>
          <w:rFonts w:cs="Arial"/>
          <w:lang w:val="en-GB"/>
        </w:rPr>
        <w:t xml:space="preserve">: skip to section </w:t>
      </w:r>
      <w:r>
        <w:rPr>
          <w:rFonts w:cs="Arial"/>
          <w:lang w:val="en-GB"/>
        </w:rPr>
        <w:t>5</w:t>
      </w:r>
      <w:r w:rsidRPr="00F52A04">
        <w:rPr>
          <w:rFonts w:cs="Arial"/>
          <w:lang w:val="en-GB"/>
        </w:rPr>
        <w:t xml:space="preserve">. </w:t>
      </w:r>
    </w:p>
    <w:p w14:paraId="5AD30BE5" w14:textId="2F9960A0" w:rsidR="006157E1" w:rsidRDefault="006157E1" w:rsidP="006157E1">
      <w:pPr>
        <w:pStyle w:val="NoSpacing"/>
        <w:ind w:left="0"/>
        <w:rPr>
          <w:rFonts w:cs="Arial"/>
          <w:lang w:val="en-GB"/>
        </w:rPr>
      </w:pPr>
    </w:p>
    <w:p w14:paraId="2A1C995E" w14:textId="26346A51" w:rsidR="006157E1" w:rsidRDefault="006157E1" w:rsidP="006157E1">
      <w:pPr>
        <w:pStyle w:val="NoSpacing"/>
        <w:ind w:left="0"/>
        <w:rPr>
          <w:rFonts w:cs="Arial"/>
          <w:lang w:val="en-GB"/>
        </w:rPr>
      </w:pPr>
    </w:p>
    <w:p w14:paraId="43DF5D9F" w14:textId="6B177F71" w:rsidR="006157E1" w:rsidRDefault="006157E1" w:rsidP="006157E1">
      <w:pPr>
        <w:pStyle w:val="NoSpacing"/>
        <w:ind w:left="0"/>
        <w:rPr>
          <w:rFonts w:cs="Arial"/>
          <w:lang w:val="en-GB"/>
        </w:rPr>
      </w:pPr>
    </w:p>
    <w:p w14:paraId="3C72FE7D" w14:textId="77777777" w:rsidR="00224B83" w:rsidRDefault="00224B83" w:rsidP="006157E1">
      <w:pPr>
        <w:pStyle w:val="NoSpacing"/>
        <w:ind w:left="0"/>
        <w:rPr>
          <w:rFonts w:cs="Arial"/>
          <w:b/>
        </w:rPr>
      </w:pPr>
    </w:p>
    <w:p w14:paraId="50BE370F" w14:textId="4F7451CD" w:rsidR="006157E1" w:rsidRPr="00A743B8" w:rsidRDefault="006157E1" w:rsidP="006157E1">
      <w:pPr>
        <w:pStyle w:val="NoSpacing"/>
        <w:ind w:left="0"/>
        <w:rPr>
          <w:rFonts w:cs="Arial"/>
          <w:b/>
        </w:rPr>
      </w:pPr>
      <w:r w:rsidRPr="00A743B8">
        <w:rPr>
          <w:rFonts w:cs="Arial"/>
          <w:b/>
        </w:rPr>
        <w:t>Section 3 – your partner</w:t>
      </w:r>
    </w:p>
    <w:p w14:paraId="2C531830" w14:textId="77777777" w:rsidR="006157E1" w:rsidRPr="00F52A04" w:rsidRDefault="006157E1" w:rsidP="006157E1">
      <w:pPr>
        <w:pStyle w:val="NoSpacing"/>
        <w:ind w:left="0"/>
        <w:rPr>
          <w:rFonts w:cs="Arial"/>
        </w:rPr>
      </w:pPr>
      <w:r w:rsidRPr="00F52A04">
        <w:rPr>
          <w:rFonts w:cs="Arial"/>
        </w:rPr>
        <w:t>3.1 Your partner’s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7824BB96" w14:textId="77777777" w:rsidTr="004E0285">
        <w:tc>
          <w:tcPr>
            <w:tcW w:w="3226" w:type="dxa"/>
            <w:shd w:val="clear" w:color="auto" w:fill="CFDCE3"/>
          </w:tcPr>
          <w:p w14:paraId="0AD3A5D5" w14:textId="77777777" w:rsidR="006157E1" w:rsidRPr="00F52A04" w:rsidRDefault="006157E1" w:rsidP="004E0285">
            <w:pPr>
              <w:spacing w:after="0" w:line="240" w:lineRule="auto"/>
              <w:rPr>
                <w:rFonts w:cs="Arial"/>
                <w:b/>
              </w:rPr>
            </w:pPr>
            <w:r w:rsidRPr="00F52A04">
              <w:rPr>
                <w:rFonts w:cs="Arial"/>
                <w:b/>
              </w:rPr>
              <w:lastRenderedPageBreak/>
              <w:t>Title</w:t>
            </w:r>
          </w:p>
        </w:tc>
        <w:tc>
          <w:tcPr>
            <w:tcW w:w="6516" w:type="dxa"/>
          </w:tcPr>
          <w:p w14:paraId="748D9F49" w14:textId="77777777" w:rsidR="006157E1" w:rsidRPr="00F52A04" w:rsidRDefault="006157E1" w:rsidP="004E0285">
            <w:pPr>
              <w:spacing w:after="0" w:line="240" w:lineRule="auto"/>
              <w:rPr>
                <w:rFonts w:cs="Arial"/>
              </w:rPr>
            </w:pPr>
          </w:p>
        </w:tc>
      </w:tr>
      <w:tr w:rsidR="006157E1" w:rsidRPr="00F52A04" w14:paraId="03180B61" w14:textId="77777777" w:rsidTr="004E0285">
        <w:tc>
          <w:tcPr>
            <w:tcW w:w="3226" w:type="dxa"/>
            <w:shd w:val="clear" w:color="auto" w:fill="CFDCE3"/>
          </w:tcPr>
          <w:p w14:paraId="343D644D" w14:textId="77777777" w:rsidR="006157E1" w:rsidRPr="00F52A04" w:rsidRDefault="006157E1" w:rsidP="004E0285">
            <w:pPr>
              <w:spacing w:after="0" w:line="240" w:lineRule="auto"/>
              <w:rPr>
                <w:rFonts w:cs="Arial"/>
                <w:b/>
              </w:rPr>
            </w:pPr>
            <w:r w:rsidRPr="00F52A04">
              <w:rPr>
                <w:rFonts w:cs="Arial"/>
                <w:b/>
              </w:rPr>
              <w:t>First name</w:t>
            </w:r>
          </w:p>
        </w:tc>
        <w:tc>
          <w:tcPr>
            <w:tcW w:w="6516" w:type="dxa"/>
          </w:tcPr>
          <w:p w14:paraId="323DACB9" w14:textId="77777777" w:rsidR="006157E1" w:rsidRPr="00F52A04" w:rsidRDefault="006157E1" w:rsidP="004E0285">
            <w:pPr>
              <w:spacing w:after="0" w:line="240" w:lineRule="auto"/>
              <w:rPr>
                <w:rFonts w:cs="Arial"/>
              </w:rPr>
            </w:pPr>
          </w:p>
        </w:tc>
      </w:tr>
      <w:tr w:rsidR="006157E1" w:rsidRPr="00F52A04" w14:paraId="06AFA3E8" w14:textId="77777777" w:rsidTr="004E0285">
        <w:tc>
          <w:tcPr>
            <w:tcW w:w="3226" w:type="dxa"/>
            <w:shd w:val="clear" w:color="auto" w:fill="CFDCE3"/>
          </w:tcPr>
          <w:p w14:paraId="4C79375E" w14:textId="77777777" w:rsidR="006157E1" w:rsidRPr="00F52A04" w:rsidRDefault="006157E1" w:rsidP="004E0285">
            <w:pPr>
              <w:spacing w:after="0" w:line="240" w:lineRule="auto"/>
              <w:rPr>
                <w:rFonts w:cs="Arial"/>
                <w:b/>
              </w:rPr>
            </w:pPr>
            <w:r w:rsidRPr="00F52A04">
              <w:rPr>
                <w:rFonts w:cs="Arial"/>
                <w:b/>
              </w:rPr>
              <w:t>Last name</w:t>
            </w:r>
          </w:p>
        </w:tc>
        <w:tc>
          <w:tcPr>
            <w:tcW w:w="6516" w:type="dxa"/>
          </w:tcPr>
          <w:p w14:paraId="614DF4A7" w14:textId="77777777" w:rsidR="006157E1" w:rsidRPr="00F52A04" w:rsidRDefault="006157E1" w:rsidP="004E0285">
            <w:pPr>
              <w:spacing w:after="0" w:line="240" w:lineRule="auto"/>
              <w:rPr>
                <w:rFonts w:cs="Arial"/>
              </w:rPr>
            </w:pPr>
          </w:p>
        </w:tc>
      </w:tr>
      <w:tr w:rsidR="006157E1" w:rsidRPr="00F52A04" w14:paraId="4C2DA719" w14:textId="77777777" w:rsidTr="004E0285">
        <w:tc>
          <w:tcPr>
            <w:tcW w:w="3226" w:type="dxa"/>
            <w:shd w:val="clear" w:color="auto" w:fill="CFDCE3"/>
          </w:tcPr>
          <w:p w14:paraId="1B2FAAB7" w14:textId="77777777" w:rsidR="006157E1" w:rsidRPr="00F52A04" w:rsidRDefault="006157E1" w:rsidP="004E0285">
            <w:pPr>
              <w:spacing w:after="0" w:line="240" w:lineRule="auto"/>
              <w:rPr>
                <w:rFonts w:cs="Arial"/>
                <w:b/>
              </w:rPr>
            </w:pPr>
            <w:r w:rsidRPr="00F52A04">
              <w:rPr>
                <w:rFonts w:cs="Arial"/>
                <w:b/>
              </w:rPr>
              <w:t>Date of birth (DD/MM/YYYY)</w:t>
            </w:r>
          </w:p>
        </w:tc>
        <w:tc>
          <w:tcPr>
            <w:tcW w:w="6516" w:type="dxa"/>
          </w:tcPr>
          <w:p w14:paraId="0EB4E123" w14:textId="77777777" w:rsidR="006157E1" w:rsidRPr="00F52A04" w:rsidRDefault="006157E1" w:rsidP="004E0285">
            <w:pPr>
              <w:spacing w:after="0" w:line="240" w:lineRule="auto"/>
              <w:rPr>
                <w:rFonts w:cs="Arial"/>
              </w:rPr>
            </w:pPr>
          </w:p>
        </w:tc>
      </w:tr>
      <w:tr w:rsidR="006157E1" w:rsidRPr="00F52A04" w14:paraId="512119A8" w14:textId="77777777" w:rsidTr="004E0285">
        <w:tc>
          <w:tcPr>
            <w:tcW w:w="3226" w:type="dxa"/>
            <w:shd w:val="clear" w:color="auto" w:fill="CFDCE3"/>
          </w:tcPr>
          <w:p w14:paraId="0E704A71" w14:textId="77777777" w:rsidR="006157E1" w:rsidRPr="00F52A04" w:rsidRDefault="006157E1" w:rsidP="004E0285">
            <w:pPr>
              <w:spacing w:after="0" w:line="240" w:lineRule="auto"/>
              <w:rPr>
                <w:rFonts w:cs="Arial"/>
                <w:b/>
              </w:rPr>
            </w:pPr>
            <w:r w:rsidRPr="00F52A04">
              <w:rPr>
                <w:rFonts w:cs="Arial"/>
                <w:b/>
              </w:rPr>
              <w:t>National Insurance number</w:t>
            </w:r>
          </w:p>
        </w:tc>
        <w:tc>
          <w:tcPr>
            <w:tcW w:w="6516" w:type="dxa"/>
          </w:tcPr>
          <w:p w14:paraId="04E49B29" w14:textId="77777777" w:rsidR="006157E1" w:rsidRPr="00F52A04" w:rsidRDefault="006157E1" w:rsidP="004E0285">
            <w:pPr>
              <w:spacing w:after="0" w:line="240" w:lineRule="auto"/>
              <w:rPr>
                <w:rFonts w:cs="Arial"/>
              </w:rPr>
            </w:pPr>
          </w:p>
        </w:tc>
      </w:tr>
    </w:tbl>
    <w:p w14:paraId="7DE230D9" w14:textId="77777777" w:rsidR="006157E1" w:rsidRPr="00F52A04" w:rsidRDefault="006157E1" w:rsidP="006157E1">
      <w:pPr>
        <w:pStyle w:val="NoSpacing"/>
        <w:ind w:left="0"/>
        <w:rPr>
          <w:rFonts w:cs="Arial"/>
        </w:rPr>
      </w:pPr>
    </w:p>
    <w:p w14:paraId="6978E778" w14:textId="77777777" w:rsidR="006157E1" w:rsidRPr="00F52A04" w:rsidRDefault="006157E1" w:rsidP="006157E1">
      <w:pPr>
        <w:spacing w:line="240" w:lineRule="auto"/>
        <w:rPr>
          <w:rFonts w:cs="Arial"/>
          <w:szCs w:val="22"/>
        </w:rPr>
      </w:pPr>
      <w:r w:rsidRPr="00F52A04">
        <w:rPr>
          <w:rFonts w:cs="Arial"/>
          <w:szCs w:val="22"/>
        </w:rPr>
        <w:t>3.2 Is your partner also a foster parent?</w:t>
      </w:r>
    </w:p>
    <w:p w14:paraId="5E54E37F" w14:textId="100E2DF4"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6D1C494C">
          <v:shape id="_x0000_i1138" type="#_x0000_t75" style="width:16.5pt;height:14pt" o:ole="">
            <v:imagedata r:id="rId14" o:title=""/>
          </v:shape>
          <w:control r:id="rId35" w:name="DefaultOcxName26212" w:shapeid="_x0000_i1138"/>
        </w:object>
      </w:r>
      <w:r w:rsidRPr="00F52A04">
        <w:rPr>
          <w:rFonts w:cs="Arial"/>
          <w:color w:val="222222"/>
          <w:lang w:val="en"/>
        </w:rPr>
        <w:t>Yes</w:t>
      </w:r>
    </w:p>
    <w:p w14:paraId="79A87778" w14:textId="186FF09E" w:rsidR="006157E1" w:rsidRDefault="006157E1" w:rsidP="006157E1">
      <w:pPr>
        <w:spacing w:after="240" w:line="240" w:lineRule="auto"/>
        <w:rPr>
          <w:rFonts w:cs="Arial"/>
          <w:color w:val="222222"/>
          <w:lang w:val="en"/>
        </w:rPr>
      </w:pPr>
      <w:r w:rsidRPr="00F52A04">
        <w:rPr>
          <w:rFonts w:cs="Arial"/>
          <w:color w:val="222222"/>
          <w:lang w:val="en"/>
        </w:rPr>
        <w:object w:dxaOrig="225" w:dyaOrig="225" w14:anchorId="7134E883">
          <v:shape id="_x0000_i1141" type="#_x0000_t75" style="width:16.5pt;height:14pt" o:ole="">
            <v:imagedata r:id="rId14" o:title=""/>
          </v:shape>
          <w:control r:id="rId36" w:name="DefaultOcxName211112" w:shapeid="_x0000_i1141"/>
        </w:object>
      </w:r>
      <w:r w:rsidRPr="00F52A04">
        <w:rPr>
          <w:rFonts w:cs="Arial"/>
          <w:color w:val="222222"/>
          <w:lang w:val="en"/>
        </w:rPr>
        <w:t>No</w:t>
      </w:r>
    </w:p>
    <w:p w14:paraId="3B2B54BD"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4.</w:t>
      </w:r>
    </w:p>
    <w:p w14:paraId="32CE59DF" w14:textId="77777777" w:rsidR="006157E1" w:rsidRDefault="006157E1" w:rsidP="006157E1">
      <w:pPr>
        <w:pStyle w:val="NoSpacing"/>
        <w:ind w:left="0"/>
        <w:rPr>
          <w:rFonts w:cs="Arial"/>
        </w:rPr>
      </w:pPr>
      <w:r w:rsidRPr="00F52A04">
        <w:rPr>
          <w:rFonts w:cs="Arial"/>
          <w:lang w:val="en-GB"/>
        </w:rPr>
        <w:t xml:space="preserve">If </w:t>
      </w:r>
      <w:r w:rsidRPr="00F52A04">
        <w:rPr>
          <w:rFonts w:cs="Arial"/>
          <w:b/>
          <w:lang w:val="en-GB"/>
        </w:rPr>
        <w:t>No</w:t>
      </w:r>
      <w:r w:rsidRPr="00F52A04">
        <w:rPr>
          <w:rFonts w:cs="Arial"/>
          <w:lang w:val="en-GB"/>
        </w:rPr>
        <w:t xml:space="preserve">: </w:t>
      </w:r>
      <w:r>
        <w:rPr>
          <w:rFonts w:cs="Arial"/>
        </w:rPr>
        <w:t>please contact your local authority (see page 1) who will help you further.</w:t>
      </w:r>
    </w:p>
    <w:p w14:paraId="7C0F2EE4" w14:textId="77777777" w:rsidR="006157E1" w:rsidRPr="00A743B8" w:rsidRDefault="006157E1" w:rsidP="006157E1">
      <w:pPr>
        <w:pStyle w:val="NoSpacing"/>
        <w:ind w:left="0"/>
        <w:rPr>
          <w:rFonts w:cs="Arial"/>
          <w:b/>
        </w:rPr>
      </w:pPr>
      <w:r w:rsidRPr="00A743B8">
        <w:rPr>
          <w:rFonts w:cs="Arial"/>
          <w:b/>
        </w:rPr>
        <w:t>Section 4 – partner’s employment details</w:t>
      </w:r>
    </w:p>
    <w:p w14:paraId="67ADC185" w14:textId="77777777" w:rsidR="006157E1" w:rsidRPr="00F52A04" w:rsidRDefault="006157E1" w:rsidP="006157E1">
      <w:pPr>
        <w:pStyle w:val="NoSpacing"/>
        <w:ind w:left="0"/>
        <w:contextualSpacing/>
        <w:rPr>
          <w:rFonts w:cs="Arial"/>
          <w:lang w:val="en-GB"/>
        </w:rPr>
      </w:pPr>
      <w:r w:rsidRPr="00F52A04">
        <w:rPr>
          <w:rFonts w:cs="Arial"/>
        </w:rPr>
        <w:t xml:space="preserve">4.1 Is your </w:t>
      </w:r>
      <w:r w:rsidRPr="00E119D7">
        <w:rPr>
          <w:rFonts w:cs="Arial"/>
          <w:color w:val="auto"/>
        </w:rPr>
        <w:t xml:space="preserve">partner employed </w:t>
      </w:r>
      <w:r w:rsidRPr="00F52A04">
        <w:rPr>
          <w:rFonts w:cs="Arial"/>
        </w:rPr>
        <w:t>or self-employed outside their fostering responsibilities?</w:t>
      </w:r>
      <w:r w:rsidRPr="00F52A04">
        <w:rPr>
          <w:rFonts w:cs="Arial"/>
          <w:lang w:val="en-GB"/>
        </w:rPr>
        <w:t xml:space="preserve"> </w:t>
      </w:r>
    </w:p>
    <w:p w14:paraId="0FE5F93D" w14:textId="5EA1D048"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15C8D15E">
          <v:shape id="_x0000_i1144" type="#_x0000_t75" style="width:16.5pt;height:14pt" o:ole="">
            <v:imagedata r:id="rId14" o:title=""/>
          </v:shape>
          <w:control r:id="rId37" w:name="DefaultOcxName2621213" w:shapeid="_x0000_i1144"/>
        </w:object>
      </w:r>
      <w:r w:rsidRPr="00F52A04">
        <w:rPr>
          <w:rFonts w:cs="Arial"/>
          <w:color w:val="222222"/>
          <w:lang w:val="en"/>
        </w:rPr>
        <w:t>Yes</w:t>
      </w:r>
    </w:p>
    <w:p w14:paraId="04975E8C" w14:textId="0C22F825"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5414CCA7">
          <v:shape id="_x0000_i1147" type="#_x0000_t75" style="width:16.5pt;height:14pt" o:ole="">
            <v:imagedata r:id="rId14" o:title=""/>
          </v:shape>
          <w:control r:id="rId38" w:name="DefaultOcxName21111211" w:shapeid="_x0000_i1147"/>
        </w:object>
      </w:r>
      <w:r w:rsidRPr="00F52A04">
        <w:rPr>
          <w:rFonts w:cs="Arial"/>
          <w:color w:val="222222"/>
          <w:lang w:val="en"/>
        </w:rPr>
        <w:t>No</w:t>
      </w:r>
    </w:p>
    <w:p w14:paraId="3E12DBFA" w14:textId="77777777" w:rsidR="006157E1" w:rsidRPr="00F52A04" w:rsidRDefault="006157E1" w:rsidP="006157E1">
      <w:pPr>
        <w:pStyle w:val="NoSpacing"/>
        <w:ind w:left="0"/>
        <w:rPr>
          <w:rFonts w:cs="Arial"/>
          <w:lang w:val="en-GB"/>
        </w:rPr>
      </w:pPr>
      <w:r w:rsidRPr="00F52A04">
        <w:rPr>
          <w:rFonts w:cs="Arial"/>
          <w:lang w:val="en-GB"/>
        </w:rPr>
        <w:t>You can still answer yes if they are not</w:t>
      </w:r>
      <w:r>
        <w:rPr>
          <w:rFonts w:cs="Arial"/>
          <w:lang w:val="en-GB"/>
        </w:rPr>
        <w:t xml:space="preserve"> currently working. For example, </w:t>
      </w:r>
      <w:r w:rsidRPr="00F52A04">
        <w:rPr>
          <w:rFonts w:cs="Arial"/>
          <w:lang w:val="en-GB"/>
        </w:rPr>
        <w:t xml:space="preserve">they are on parental leave or sick </w:t>
      </w:r>
      <w:proofErr w:type="gramStart"/>
      <w:r w:rsidRPr="00F52A04">
        <w:rPr>
          <w:rFonts w:cs="Arial"/>
          <w:lang w:val="en-GB"/>
        </w:rPr>
        <w:t>leave, or</w:t>
      </w:r>
      <w:proofErr w:type="gramEnd"/>
      <w:r w:rsidRPr="00F52A04">
        <w:rPr>
          <w:rFonts w:cs="Arial"/>
          <w:lang w:val="en-GB"/>
        </w:rPr>
        <w:t xml:space="preserve"> expect to start or re-start work in the next 31 days. </w:t>
      </w:r>
    </w:p>
    <w:p w14:paraId="0398F340" w14:textId="77777777" w:rsidR="006157E1" w:rsidRPr="00F52A04" w:rsidRDefault="006157E1" w:rsidP="006157E1">
      <w:pPr>
        <w:pStyle w:val="NoSpacing"/>
        <w:ind w:left="0"/>
        <w:contextualSpacing/>
        <w:rPr>
          <w:rFonts w:cs="Arial"/>
          <w:lang w:val="en-GB"/>
        </w:rPr>
      </w:pPr>
      <w:r w:rsidRPr="00F52A04">
        <w:rPr>
          <w:rFonts w:cs="Arial"/>
          <w:lang w:val="en-GB"/>
        </w:rPr>
        <w:t>4.2 Does your partner expect their total taxable income in this tax year (April</w:t>
      </w:r>
      <w:r w:rsidRPr="002F1FA8">
        <w:rPr>
          <w:rFonts w:cs="Arial"/>
          <w:lang w:val="en-GB"/>
        </w:rPr>
        <w:t xml:space="preserve"> </w:t>
      </w:r>
      <w:r w:rsidRPr="00F52A04">
        <w:rPr>
          <w:rFonts w:cs="Arial"/>
          <w:lang w:val="en-GB"/>
        </w:rPr>
        <w:t>to March) to be more than £100,000?</w:t>
      </w:r>
    </w:p>
    <w:p w14:paraId="1DB8860A" w14:textId="67EBC0EB"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3CFC03C7">
          <v:shape id="_x0000_i1150" type="#_x0000_t75" style="width:16.5pt;height:14pt" o:ole="">
            <v:imagedata r:id="rId14" o:title=""/>
          </v:shape>
          <w:control r:id="rId39" w:name="DefaultOcxName262121" w:shapeid="_x0000_i1150"/>
        </w:object>
      </w:r>
      <w:r w:rsidRPr="00F52A04">
        <w:rPr>
          <w:rFonts w:cs="Arial"/>
          <w:color w:val="222222"/>
          <w:lang w:val="en"/>
        </w:rPr>
        <w:t>Yes</w:t>
      </w:r>
    </w:p>
    <w:p w14:paraId="4AFAF26B" w14:textId="6D402C9C"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B29AC5B">
          <v:shape id="_x0000_i1153" type="#_x0000_t75" style="width:16.5pt;height:14pt" o:ole="">
            <v:imagedata r:id="rId14" o:title=""/>
          </v:shape>
          <w:control r:id="rId40" w:name="DefaultOcxName2111121" w:shapeid="_x0000_i1153"/>
        </w:object>
      </w:r>
      <w:r w:rsidRPr="00F52A04">
        <w:rPr>
          <w:rFonts w:cs="Arial"/>
          <w:color w:val="222222"/>
          <w:lang w:val="en"/>
        </w:rPr>
        <w:t>No</w:t>
      </w:r>
    </w:p>
    <w:p w14:paraId="1832C2F9" w14:textId="76B6E1E2" w:rsidR="006157E1" w:rsidRPr="00F52A04" w:rsidRDefault="006157E1" w:rsidP="006157E1">
      <w:pPr>
        <w:spacing w:after="240" w:line="240" w:lineRule="auto"/>
        <w:rPr>
          <w:rFonts w:cs="Arial"/>
          <w:color w:val="222222"/>
          <w:lang w:val="en"/>
        </w:rPr>
      </w:pPr>
      <w:r w:rsidRPr="00F52A04">
        <w:rPr>
          <w:rFonts w:cs="Arial"/>
        </w:rPr>
        <w:t xml:space="preserve">If their income is over this </w:t>
      </w:r>
      <w:r w:rsidR="00E24B9C" w:rsidRPr="00F52A04">
        <w:rPr>
          <w:rFonts w:cs="Arial"/>
        </w:rPr>
        <w:t>amount,</w:t>
      </w:r>
      <w:r w:rsidRPr="00F52A04">
        <w:rPr>
          <w:rFonts w:cs="Arial"/>
        </w:rPr>
        <w:t xml:space="preserve"> you </w:t>
      </w:r>
      <w:r w:rsidRPr="00A743B8">
        <w:rPr>
          <w:rFonts w:cs="Arial"/>
          <w:b/>
        </w:rPr>
        <w:t>cannot</w:t>
      </w:r>
      <w:r w:rsidRPr="00F52A04">
        <w:rPr>
          <w:rFonts w:cs="Arial"/>
        </w:rPr>
        <w:t xml:space="preserve"> get </w:t>
      </w:r>
      <w:r w:rsidR="00067C85">
        <w:rPr>
          <w:rFonts w:cs="Arial"/>
          <w:szCs w:val="22"/>
        </w:rPr>
        <w:t>Working Parent</w:t>
      </w:r>
      <w:r w:rsidR="00224B83">
        <w:rPr>
          <w:rFonts w:cs="Arial"/>
          <w:szCs w:val="22"/>
        </w:rPr>
        <w:t xml:space="preserve"> expanded childcare</w:t>
      </w:r>
      <w:r w:rsidRPr="00F52A04">
        <w:rPr>
          <w:rFonts w:cs="Arial"/>
        </w:rPr>
        <w:t>.</w:t>
      </w:r>
    </w:p>
    <w:p w14:paraId="20E1DFFD" w14:textId="77777777" w:rsidR="006157E1" w:rsidRDefault="006157E1" w:rsidP="006157E1">
      <w:pPr>
        <w:spacing w:line="240" w:lineRule="auto"/>
        <w:rPr>
          <w:rFonts w:cs="Arial"/>
          <w:szCs w:val="22"/>
        </w:rPr>
      </w:pPr>
      <w:r w:rsidRPr="00F52A04">
        <w:rPr>
          <w:rFonts w:cs="Arial"/>
          <w:szCs w:val="22"/>
        </w:rPr>
        <w:t xml:space="preserve">Now go to section </w:t>
      </w:r>
      <w:r>
        <w:rPr>
          <w:rFonts w:cs="Arial"/>
          <w:szCs w:val="22"/>
        </w:rPr>
        <w:t>5</w:t>
      </w:r>
      <w:r w:rsidRPr="00F52A04">
        <w:rPr>
          <w:rFonts w:cs="Arial"/>
          <w:szCs w:val="22"/>
        </w:rPr>
        <w:t>.</w:t>
      </w:r>
    </w:p>
    <w:p w14:paraId="145AB0E0" w14:textId="77777777" w:rsidR="006157E1" w:rsidRDefault="006157E1" w:rsidP="006157E1">
      <w:pPr>
        <w:spacing w:line="240" w:lineRule="auto"/>
        <w:rPr>
          <w:rFonts w:cs="Arial"/>
          <w:szCs w:val="22"/>
        </w:rPr>
      </w:pPr>
    </w:p>
    <w:p w14:paraId="76402B2F" w14:textId="77777777" w:rsidR="006157E1" w:rsidRDefault="006157E1" w:rsidP="006157E1">
      <w:pPr>
        <w:spacing w:line="240" w:lineRule="auto"/>
        <w:rPr>
          <w:rFonts w:cs="Arial"/>
          <w:szCs w:val="22"/>
        </w:rPr>
      </w:pPr>
    </w:p>
    <w:p w14:paraId="16C5918E" w14:textId="77777777" w:rsidR="006157E1" w:rsidRDefault="006157E1" w:rsidP="006157E1">
      <w:pPr>
        <w:spacing w:line="240" w:lineRule="auto"/>
        <w:rPr>
          <w:rFonts w:cs="Arial"/>
          <w:szCs w:val="22"/>
        </w:rPr>
      </w:pPr>
    </w:p>
    <w:p w14:paraId="346DA238" w14:textId="1D9A3DD7" w:rsidR="006157E1" w:rsidRDefault="006157E1" w:rsidP="006157E1">
      <w:pPr>
        <w:spacing w:line="240" w:lineRule="auto"/>
        <w:rPr>
          <w:rFonts w:cs="Arial"/>
          <w:szCs w:val="22"/>
        </w:rPr>
      </w:pPr>
    </w:p>
    <w:p w14:paraId="41431A6D" w14:textId="46599FB7" w:rsidR="006157E1" w:rsidRDefault="006157E1" w:rsidP="006157E1">
      <w:pPr>
        <w:spacing w:line="240" w:lineRule="auto"/>
        <w:rPr>
          <w:rFonts w:cs="Arial"/>
          <w:szCs w:val="22"/>
        </w:rPr>
      </w:pPr>
    </w:p>
    <w:p w14:paraId="7750FA55" w14:textId="78A07A53" w:rsidR="006157E1" w:rsidRDefault="006157E1" w:rsidP="006157E1">
      <w:pPr>
        <w:spacing w:line="240" w:lineRule="auto"/>
        <w:rPr>
          <w:rFonts w:cs="Arial"/>
          <w:szCs w:val="22"/>
        </w:rPr>
      </w:pPr>
    </w:p>
    <w:p w14:paraId="3F81AE46" w14:textId="77777777" w:rsidR="006157E1" w:rsidRDefault="006157E1" w:rsidP="006157E1">
      <w:pPr>
        <w:spacing w:line="240" w:lineRule="auto"/>
        <w:rPr>
          <w:rFonts w:cs="Arial"/>
          <w:szCs w:val="22"/>
        </w:rPr>
      </w:pPr>
    </w:p>
    <w:p w14:paraId="6CF50992" w14:textId="00DD1D5A" w:rsidR="006157E1" w:rsidRDefault="006157E1" w:rsidP="006157E1">
      <w:pPr>
        <w:spacing w:line="240" w:lineRule="auto"/>
        <w:rPr>
          <w:rFonts w:cs="Arial"/>
        </w:rPr>
      </w:pPr>
    </w:p>
    <w:p w14:paraId="0F7D0DF8" w14:textId="77777777" w:rsidR="006157E1" w:rsidRPr="00F52A04" w:rsidRDefault="006157E1" w:rsidP="006157E1">
      <w:pPr>
        <w:spacing w:after="0" w:line="240" w:lineRule="auto"/>
        <w:rPr>
          <w:rFonts w:cs="Arial"/>
          <w:b/>
          <w:color w:val="104F75"/>
          <w:sz w:val="32"/>
          <w:szCs w:val="32"/>
        </w:rPr>
      </w:pPr>
    </w:p>
    <w:p w14:paraId="1F0C5D99" w14:textId="77777777" w:rsidR="006E5536" w:rsidRDefault="006E5536" w:rsidP="00686FF4">
      <w:pPr>
        <w:pStyle w:val="Heading2"/>
      </w:pPr>
    </w:p>
    <w:p w14:paraId="4B8D942C" w14:textId="56FF6682" w:rsidR="006157E1" w:rsidRPr="00F52A04" w:rsidRDefault="006157E1" w:rsidP="00686FF4">
      <w:pPr>
        <w:pStyle w:val="Heading2"/>
      </w:pPr>
      <w:r w:rsidRPr="00F52A04">
        <w:t xml:space="preserve">Section </w:t>
      </w:r>
      <w:r>
        <w:t>5</w:t>
      </w:r>
      <w:r w:rsidRPr="00F52A04">
        <w:t xml:space="preserve"> – the children who will </w:t>
      </w:r>
      <w:r w:rsidR="006E5536">
        <w:t xml:space="preserve">access </w:t>
      </w:r>
      <w:r w:rsidR="00291E8A">
        <w:t xml:space="preserve">up to 15 hours of </w:t>
      </w:r>
      <w:r w:rsidR="00067C85">
        <w:rPr>
          <w:szCs w:val="22"/>
        </w:rPr>
        <w:t>Working Parent</w:t>
      </w:r>
      <w:r w:rsidR="00224B83">
        <w:rPr>
          <w:szCs w:val="22"/>
        </w:rPr>
        <w:t xml:space="preserve"> expanded childcare</w:t>
      </w:r>
      <w:r w:rsidR="00224B83">
        <w:t>.</w:t>
      </w:r>
    </w:p>
    <w:p w14:paraId="184A5302" w14:textId="3E2873D7" w:rsidR="006157E1" w:rsidRPr="00F52A04" w:rsidRDefault="006157E1" w:rsidP="006157E1">
      <w:pPr>
        <w:spacing w:after="240" w:line="240" w:lineRule="auto"/>
        <w:rPr>
          <w:rFonts w:cs="Arial"/>
          <w:color w:val="222222"/>
          <w:lang w:val="en"/>
        </w:rPr>
      </w:pPr>
      <w:r w:rsidRPr="00F52A04">
        <w:rPr>
          <w:rFonts w:cs="Arial"/>
        </w:rPr>
        <w:t xml:space="preserve">If you are fostering non-related children who could both be eligible for </w:t>
      </w:r>
      <w:r w:rsidR="00067C85">
        <w:rPr>
          <w:rFonts w:cs="Arial"/>
          <w:szCs w:val="22"/>
        </w:rPr>
        <w:t>Working Parent</w:t>
      </w:r>
      <w:r w:rsidR="00224B83">
        <w:rPr>
          <w:rFonts w:cs="Arial"/>
          <w:szCs w:val="22"/>
        </w:rPr>
        <w:t xml:space="preserve"> expanded childcare</w:t>
      </w:r>
      <w:r w:rsidR="002502E5" w:rsidRPr="00F52A04">
        <w:rPr>
          <w:rFonts w:cs="Arial"/>
        </w:rPr>
        <w:t>,</w:t>
      </w:r>
      <w:r w:rsidRPr="00F52A04">
        <w:rPr>
          <w:rFonts w:cs="Arial"/>
        </w:rPr>
        <w:t xml:space="preserve"> you will need to complete a separate form for each child.</w:t>
      </w:r>
    </w:p>
    <w:p w14:paraId="3DA60E16" w14:textId="4247310B" w:rsidR="006157E1" w:rsidRPr="00F52A04" w:rsidRDefault="006157E1" w:rsidP="006157E1">
      <w:pPr>
        <w:spacing w:line="240" w:lineRule="auto"/>
        <w:rPr>
          <w:rFonts w:cs="Arial"/>
          <w:szCs w:val="22"/>
        </w:rPr>
      </w:pPr>
      <w:r>
        <w:rPr>
          <w:rFonts w:cs="Arial"/>
          <w:szCs w:val="22"/>
        </w:rPr>
        <w:t>5</w:t>
      </w:r>
      <w:r w:rsidRPr="00F52A04">
        <w:rPr>
          <w:rFonts w:cs="Arial"/>
          <w:szCs w:val="22"/>
        </w:rPr>
        <w:t>.1 Foster children</w:t>
      </w:r>
      <w:r>
        <w:rPr>
          <w:rFonts w:cs="Arial"/>
          <w:szCs w:val="22"/>
        </w:rPr>
        <w:t>’s</w:t>
      </w:r>
      <w:r w:rsidRPr="00F52A04">
        <w:rPr>
          <w:rFonts w:cs="Arial"/>
          <w:szCs w:val="22"/>
        </w:rPr>
        <w:t xml:space="preserve"> details:</w:t>
      </w:r>
    </w:p>
    <w:tbl>
      <w:tblPr>
        <w:tblStyle w:val="TableGrid"/>
        <w:tblW w:w="0" w:type="auto"/>
        <w:tblLook w:val="04A0" w:firstRow="1" w:lastRow="0" w:firstColumn="1" w:lastColumn="0" w:noHBand="0" w:noVBand="1"/>
        <w:tblCaption w:val="Table"/>
        <w:tblDescription w:val="Table used for filling in responses"/>
      </w:tblPr>
      <w:tblGrid>
        <w:gridCol w:w="2410"/>
        <w:gridCol w:w="2411"/>
        <w:gridCol w:w="2424"/>
        <w:gridCol w:w="2417"/>
      </w:tblGrid>
      <w:tr w:rsidR="006157E1" w:rsidRPr="00F52A04" w14:paraId="664DC56D" w14:textId="77777777" w:rsidTr="004E0285">
        <w:tc>
          <w:tcPr>
            <w:tcW w:w="2435" w:type="dxa"/>
            <w:shd w:val="clear" w:color="auto" w:fill="B4E2FF" w:themeFill="accent1" w:themeFillTint="33"/>
          </w:tcPr>
          <w:p w14:paraId="2677353D" w14:textId="77777777" w:rsidR="006157E1" w:rsidRPr="00F52A04" w:rsidRDefault="006157E1" w:rsidP="004E0285">
            <w:pPr>
              <w:spacing w:after="0" w:line="240" w:lineRule="auto"/>
              <w:rPr>
                <w:rFonts w:cs="Arial"/>
                <w:b/>
              </w:rPr>
            </w:pPr>
            <w:r w:rsidRPr="00F52A04">
              <w:rPr>
                <w:rFonts w:cs="Arial"/>
                <w:b/>
              </w:rPr>
              <w:t>First name</w:t>
            </w:r>
          </w:p>
        </w:tc>
        <w:tc>
          <w:tcPr>
            <w:tcW w:w="2436" w:type="dxa"/>
            <w:shd w:val="clear" w:color="auto" w:fill="B4E2FF" w:themeFill="accent1" w:themeFillTint="33"/>
          </w:tcPr>
          <w:p w14:paraId="4642376E" w14:textId="77777777" w:rsidR="006157E1" w:rsidRPr="00F52A04" w:rsidRDefault="006157E1" w:rsidP="004E0285">
            <w:pPr>
              <w:spacing w:after="0" w:line="240" w:lineRule="auto"/>
              <w:rPr>
                <w:rFonts w:cs="Arial"/>
              </w:rPr>
            </w:pPr>
            <w:r w:rsidRPr="00F52A04">
              <w:rPr>
                <w:rFonts w:cs="Arial"/>
                <w:b/>
              </w:rPr>
              <w:t>Last name</w:t>
            </w:r>
          </w:p>
        </w:tc>
        <w:tc>
          <w:tcPr>
            <w:tcW w:w="2435" w:type="dxa"/>
            <w:shd w:val="clear" w:color="auto" w:fill="B4E2FF" w:themeFill="accent1" w:themeFillTint="33"/>
          </w:tcPr>
          <w:p w14:paraId="755561BB" w14:textId="77777777" w:rsidR="006157E1" w:rsidRPr="00F52A04" w:rsidRDefault="006157E1" w:rsidP="004E0285">
            <w:pPr>
              <w:spacing w:after="0" w:line="240" w:lineRule="auto"/>
              <w:rPr>
                <w:rFonts w:cs="Arial"/>
                <w:b/>
              </w:rPr>
            </w:pPr>
            <w:r w:rsidRPr="00F52A04">
              <w:rPr>
                <w:rFonts w:cs="Arial"/>
                <w:b/>
              </w:rPr>
              <w:t>Date of birth (DD/MM/YYYY)</w:t>
            </w:r>
          </w:p>
        </w:tc>
        <w:tc>
          <w:tcPr>
            <w:tcW w:w="2436" w:type="dxa"/>
            <w:shd w:val="clear" w:color="auto" w:fill="B4E2FF" w:themeFill="accent1" w:themeFillTint="33"/>
          </w:tcPr>
          <w:p w14:paraId="67933CEA" w14:textId="77777777" w:rsidR="006157E1" w:rsidRPr="00F52A04" w:rsidRDefault="006157E1" w:rsidP="004E0285">
            <w:pPr>
              <w:spacing w:after="0" w:line="240" w:lineRule="auto"/>
              <w:rPr>
                <w:rFonts w:cs="Arial"/>
                <w:b/>
                <w:szCs w:val="22"/>
              </w:rPr>
            </w:pPr>
            <w:r w:rsidRPr="00F52A04">
              <w:rPr>
                <w:rFonts w:cs="Arial"/>
                <w:b/>
                <w:szCs w:val="22"/>
              </w:rPr>
              <w:t>When do you expect the child in foster care to join a school reception year?</w:t>
            </w:r>
          </w:p>
          <w:p w14:paraId="1694D220" w14:textId="77777777" w:rsidR="006157E1" w:rsidRPr="00F52A04" w:rsidRDefault="006157E1" w:rsidP="004E0285">
            <w:pPr>
              <w:spacing w:after="0" w:line="240" w:lineRule="auto"/>
              <w:rPr>
                <w:rFonts w:cs="Arial"/>
                <w:b/>
              </w:rPr>
            </w:pPr>
            <w:r w:rsidRPr="00F52A04">
              <w:rPr>
                <w:rFonts w:cs="Arial"/>
                <w:b/>
                <w:szCs w:val="22"/>
              </w:rPr>
              <w:t>MM/YYYY</w:t>
            </w:r>
          </w:p>
        </w:tc>
      </w:tr>
      <w:tr w:rsidR="006157E1" w:rsidRPr="00F52A04" w14:paraId="21276BD0" w14:textId="77777777" w:rsidTr="004E0285">
        <w:trPr>
          <w:trHeight w:val="502"/>
        </w:trPr>
        <w:tc>
          <w:tcPr>
            <w:tcW w:w="2435" w:type="dxa"/>
            <w:shd w:val="clear" w:color="auto" w:fill="FFFFFF" w:themeFill="background1"/>
          </w:tcPr>
          <w:p w14:paraId="509BE274"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074B5FA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71A11F2B"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D35B9D8" w14:textId="77777777" w:rsidR="006157E1" w:rsidRPr="00F52A04" w:rsidRDefault="006157E1" w:rsidP="004E0285">
            <w:pPr>
              <w:spacing w:after="0" w:line="240" w:lineRule="auto"/>
              <w:rPr>
                <w:rFonts w:cs="Arial"/>
              </w:rPr>
            </w:pPr>
          </w:p>
        </w:tc>
      </w:tr>
      <w:tr w:rsidR="006157E1" w:rsidRPr="00F52A04" w14:paraId="37FED82F" w14:textId="77777777" w:rsidTr="004E0285">
        <w:trPr>
          <w:trHeight w:val="502"/>
        </w:trPr>
        <w:tc>
          <w:tcPr>
            <w:tcW w:w="2435" w:type="dxa"/>
            <w:shd w:val="clear" w:color="auto" w:fill="FFFFFF" w:themeFill="background1"/>
          </w:tcPr>
          <w:p w14:paraId="005FC3F6"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74ED6D1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537ED217"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34E9033" w14:textId="77777777" w:rsidR="006157E1" w:rsidRPr="00F52A04" w:rsidRDefault="006157E1" w:rsidP="004E0285">
            <w:pPr>
              <w:spacing w:after="0" w:line="240" w:lineRule="auto"/>
              <w:rPr>
                <w:rFonts w:cs="Arial"/>
              </w:rPr>
            </w:pPr>
          </w:p>
        </w:tc>
      </w:tr>
      <w:tr w:rsidR="006157E1" w:rsidRPr="00F52A04" w14:paraId="020646C7" w14:textId="77777777" w:rsidTr="004E0285">
        <w:trPr>
          <w:trHeight w:val="502"/>
        </w:trPr>
        <w:tc>
          <w:tcPr>
            <w:tcW w:w="2435" w:type="dxa"/>
            <w:shd w:val="clear" w:color="auto" w:fill="FFFFFF" w:themeFill="background1"/>
          </w:tcPr>
          <w:p w14:paraId="46B84CE1"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276A2A5B"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2EE7BE00"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0B70D0C8" w14:textId="77777777" w:rsidR="006157E1" w:rsidRPr="00F52A04" w:rsidRDefault="006157E1" w:rsidP="004E0285">
            <w:pPr>
              <w:spacing w:after="0" w:line="240" w:lineRule="auto"/>
              <w:rPr>
                <w:rFonts w:cs="Arial"/>
              </w:rPr>
            </w:pPr>
          </w:p>
        </w:tc>
      </w:tr>
    </w:tbl>
    <w:p w14:paraId="398B9A0C" w14:textId="77777777" w:rsidR="006157E1" w:rsidRPr="00F52A04" w:rsidRDefault="006157E1" w:rsidP="006157E1">
      <w:pPr>
        <w:spacing w:after="0" w:line="240" w:lineRule="auto"/>
        <w:rPr>
          <w:rFonts w:cs="Arial"/>
          <w:b/>
          <w:color w:val="104F75"/>
          <w:sz w:val="32"/>
          <w:szCs w:val="32"/>
        </w:rPr>
      </w:pPr>
    </w:p>
    <w:p w14:paraId="3BA18C10" w14:textId="0E5765A4" w:rsidR="006157E1" w:rsidRPr="009645D8" w:rsidRDefault="006157E1" w:rsidP="00686FF4">
      <w:pPr>
        <w:pStyle w:val="Heading2"/>
      </w:pPr>
      <w:r w:rsidRPr="009645D8">
        <w:t xml:space="preserve">Section 6 – </w:t>
      </w:r>
      <w:r w:rsidR="00686FF4">
        <w:t>D</w:t>
      </w:r>
      <w:r w:rsidRPr="009645D8">
        <w:t xml:space="preserve">eclaration  </w:t>
      </w:r>
    </w:p>
    <w:p w14:paraId="3F870326" w14:textId="77777777" w:rsidR="006157E1" w:rsidRPr="009645D8" w:rsidRDefault="006157E1" w:rsidP="006157E1">
      <w:pPr>
        <w:spacing w:line="240" w:lineRule="auto"/>
        <w:rPr>
          <w:rFonts w:cs="Arial"/>
          <w:szCs w:val="22"/>
        </w:rPr>
      </w:pPr>
      <w:r w:rsidRPr="009645D8">
        <w:rPr>
          <w:rFonts w:cs="Arial"/>
          <w:szCs w:val="22"/>
        </w:rPr>
        <w:t>6.1 Your declaration:</w:t>
      </w:r>
    </w:p>
    <w:p w14:paraId="3990B1A1" w14:textId="5E963CF4" w:rsidR="006157E1" w:rsidRPr="009645D8" w:rsidRDefault="006157E1" w:rsidP="006157E1">
      <w:pPr>
        <w:spacing w:line="240" w:lineRule="auto"/>
        <w:rPr>
          <w:rFonts w:cs="Arial"/>
          <w:szCs w:val="22"/>
        </w:rPr>
      </w:pPr>
      <w:r w:rsidRPr="009645D8">
        <w:rPr>
          <w:rFonts w:cs="Arial"/>
          <w:szCs w:val="22"/>
        </w:rPr>
        <w:t xml:space="preserve">I declare that I am applying for </w:t>
      </w:r>
      <w:r w:rsidR="00067C85">
        <w:t>Working Parent</w:t>
      </w:r>
      <w:r w:rsidR="00224B83">
        <w:t xml:space="preserve"> expanded </w:t>
      </w:r>
      <w:r w:rsidRPr="009645D8">
        <w:rPr>
          <w:rFonts w:cs="Arial"/>
          <w:szCs w:val="22"/>
        </w:rPr>
        <w:t xml:space="preserve">childcare, </w:t>
      </w:r>
      <w:r w:rsidRPr="00E24B9C">
        <w:rPr>
          <w:rFonts w:cs="Arial"/>
          <w:b/>
          <w:bCs/>
          <w:szCs w:val="22"/>
          <w:u w:val="single"/>
        </w:rPr>
        <w:t>to enable me to work outside of fostering</w:t>
      </w:r>
      <w:r w:rsidRPr="009645D8">
        <w:rPr>
          <w:rFonts w:cs="Arial"/>
          <w:szCs w:val="22"/>
        </w:rPr>
        <w:t xml:space="preserve">, and that the information I have given on this form is correct and </w:t>
      </w:r>
      <w:r w:rsidRPr="00BE33A0">
        <w:rPr>
          <w:rFonts w:cs="Arial"/>
          <w:szCs w:val="22"/>
        </w:rPr>
        <w:t xml:space="preserve">complete. </w:t>
      </w:r>
      <w:r w:rsidR="00881AE1" w:rsidRPr="00BE33A0">
        <w:rPr>
          <w:rFonts w:cs="Arial"/>
          <w:szCs w:val="22"/>
        </w:rPr>
        <w:t>I confirm that</w:t>
      </w:r>
      <w:r w:rsidR="00881AE1" w:rsidRPr="00B74879">
        <w:rPr>
          <w:rFonts w:cs="Arial"/>
          <w:szCs w:val="22"/>
        </w:rPr>
        <w:t xml:space="preserve"> when requested</w:t>
      </w:r>
      <w:r w:rsidR="00686FF4" w:rsidRPr="00B74879">
        <w:rPr>
          <w:rFonts w:cs="Arial"/>
          <w:szCs w:val="22"/>
        </w:rPr>
        <w:t>,</w:t>
      </w:r>
      <w:r w:rsidR="00881AE1" w:rsidRPr="00B74879">
        <w:rPr>
          <w:rFonts w:cs="Arial"/>
          <w:szCs w:val="22"/>
        </w:rPr>
        <w:t xml:space="preserve"> I will also supply evidence of my employment status and/or current earnings to </w:t>
      </w:r>
      <w:r w:rsidR="00686FF4" w:rsidRPr="00B74879">
        <w:rPr>
          <w:rFonts w:cs="Arial"/>
          <w:szCs w:val="22"/>
        </w:rPr>
        <w:t xml:space="preserve">NYC to </w:t>
      </w:r>
      <w:r w:rsidR="00881AE1" w:rsidRPr="00B74879">
        <w:rPr>
          <w:rFonts w:cs="Arial"/>
          <w:szCs w:val="22"/>
        </w:rPr>
        <w:t xml:space="preserve">verify I meet the eligibility criteria to access </w:t>
      </w:r>
      <w:bookmarkStart w:id="2" w:name="_Hlk158646741"/>
      <w:r w:rsidR="00067C85">
        <w:rPr>
          <w:rFonts w:cs="Arial"/>
          <w:szCs w:val="22"/>
        </w:rPr>
        <w:t>Working Parent</w:t>
      </w:r>
      <w:r w:rsidR="00E24B9C">
        <w:rPr>
          <w:rFonts w:cs="Arial"/>
          <w:szCs w:val="22"/>
        </w:rPr>
        <w:t xml:space="preserve"> </w:t>
      </w:r>
      <w:r w:rsidR="00224B83">
        <w:rPr>
          <w:rFonts w:cs="Arial"/>
          <w:szCs w:val="22"/>
        </w:rPr>
        <w:t>expanded childcare</w:t>
      </w:r>
      <w:bookmarkEnd w:id="2"/>
      <w:r w:rsidR="00881AE1" w:rsidRPr="00B74879">
        <w:rPr>
          <w:rFonts w:cs="Arial"/>
          <w:szCs w:val="22"/>
        </w:rPr>
        <w:t>.</w:t>
      </w:r>
      <w:r w:rsidR="00881AE1">
        <w:rPr>
          <w:rFonts w:cs="Arial"/>
          <w:szCs w:val="22"/>
        </w:rPr>
        <w:t xml:space="preserve"> </w:t>
      </w:r>
    </w:p>
    <w:tbl>
      <w:tblPr>
        <w:tblStyle w:val="TableGrid"/>
        <w:tblW w:w="0" w:type="auto"/>
        <w:tblLook w:val="04A0" w:firstRow="1" w:lastRow="0" w:firstColumn="1" w:lastColumn="0" w:noHBand="0" w:noVBand="1"/>
      </w:tblPr>
      <w:tblGrid>
        <w:gridCol w:w="3211"/>
        <w:gridCol w:w="6451"/>
      </w:tblGrid>
      <w:tr w:rsidR="006157E1" w:rsidRPr="009645D8" w14:paraId="52AEF973" w14:textId="77777777" w:rsidTr="004E0285">
        <w:trPr>
          <w:trHeight w:val="1134"/>
        </w:trPr>
        <w:tc>
          <w:tcPr>
            <w:tcW w:w="3226" w:type="dxa"/>
          </w:tcPr>
          <w:p w14:paraId="7EFB4BBF" w14:textId="77777777" w:rsidR="006157E1" w:rsidRPr="009645D8" w:rsidRDefault="006157E1" w:rsidP="004E0285">
            <w:pPr>
              <w:spacing w:after="0" w:line="240" w:lineRule="auto"/>
              <w:rPr>
                <w:rFonts w:cs="Arial"/>
                <w:b/>
              </w:rPr>
            </w:pPr>
            <w:r w:rsidRPr="009645D8">
              <w:rPr>
                <w:rFonts w:cs="Arial"/>
                <w:b/>
              </w:rPr>
              <w:t>Signature</w:t>
            </w:r>
          </w:p>
        </w:tc>
        <w:tc>
          <w:tcPr>
            <w:tcW w:w="6516" w:type="dxa"/>
          </w:tcPr>
          <w:p w14:paraId="0995CB90" w14:textId="77777777" w:rsidR="006157E1" w:rsidRPr="009645D8" w:rsidRDefault="006157E1" w:rsidP="004E0285">
            <w:pPr>
              <w:spacing w:after="0" w:line="240" w:lineRule="auto"/>
              <w:rPr>
                <w:rFonts w:cs="Arial"/>
              </w:rPr>
            </w:pPr>
          </w:p>
        </w:tc>
      </w:tr>
      <w:tr w:rsidR="006157E1" w:rsidRPr="009645D8" w14:paraId="76546973" w14:textId="77777777" w:rsidTr="004E0285">
        <w:tc>
          <w:tcPr>
            <w:tcW w:w="3226" w:type="dxa"/>
          </w:tcPr>
          <w:p w14:paraId="1DA49C14"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4F0462F0" w14:textId="77777777" w:rsidR="006157E1" w:rsidRPr="009645D8" w:rsidRDefault="006157E1" w:rsidP="004E0285">
            <w:pPr>
              <w:spacing w:after="0" w:line="240" w:lineRule="auto"/>
              <w:rPr>
                <w:rFonts w:cs="Arial"/>
              </w:rPr>
            </w:pPr>
          </w:p>
        </w:tc>
      </w:tr>
    </w:tbl>
    <w:p w14:paraId="1F5E5FEF" w14:textId="77777777" w:rsidR="006157E1" w:rsidRPr="009645D8" w:rsidRDefault="006157E1" w:rsidP="006157E1">
      <w:pPr>
        <w:spacing w:line="240" w:lineRule="auto"/>
        <w:rPr>
          <w:rFonts w:cs="Arial"/>
          <w:szCs w:val="22"/>
        </w:rPr>
      </w:pPr>
    </w:p>
    <w:p w14:paraId="029310BF" w14:textId="77777777" w:rsidR="006157E1" w:rsidRPr="009645D8" w:rsidRDefault="006157E1" w:rsidP="006157E1">
      <w:pPr>
        <w:spacing w:line="240" w:lineRule="auto"/>
        <w:rPr>
          <w:rFonts w:cs="Arial"/>
          <w:szCs w:val="22"/>
        </w:rPr>
      </w:pPr>
      <w:r w:rsidRPr="009645D8">
        <w:rPr>
          <w:rFonts w:cs="Arial"/>
          <w:szCs w:val="22"/>
        </w:rPr>
        <w:t>6.2 Your partner’s declaration:</w:t>
      </w:r>
    </w:p>
    <w:p w14:paraId="25C236D3" w14:textId="4A23D1EA" w:rsidR="00686FF4" w:rsidRPr="009645D8" w:rsidRDefault="006157E1" w:rsidP="00686FF4">
      <w:pPr>
        <w:spacing w:line="240" w:lineRule="auto"/>
        <w:rPr>
          <w:rFonts w:cs="Arial"/>
          <w:szCs w:val="22"/>
        </w:rPr>
      </w:pPr>
      <w:r w:rsidRPr="009645D8">
        <w:rPr>
          <w:rFonts w:cs="Arial"/>
          <w:szCs w:val="22"/>
        </w:rPr>
        <w:t xml:space="preserve">I declare that I am applying for </w:t>
      </w:r>
      <w:r w:rsidR="00291E8A">
        <w:rPr>
          <w:rFonts w:cs="Arial"/>
          <w:szCs w:val="22"/>
        </w:rPr>
        <w:t xml:space="preserve">expanded hours of </w:t>
      </w:r>
      <w:r w:rsidR="00067C85">
        <w:rPr>
          <w:rFonts w:cs="Arial"/>
          <w:szCs w:val="22"/>
        </w:rPr>
        <w:t>Working Parent</w:t>
      </w:r>
      <w:r w:rsidR="00E021FD">
        <w:rPr>
          <w:rFonts w:cs="Arial"/>
          <w:szCs w:val="22"/>
        </w:rPr>
        <w:t xml:space="preserve"> </w:t>
      </w:r>
      <w:r w:rsidRPr="009645D8">
        <w:rPr>
          <w:rFonts w:cs="Arial"/>
          <w:szCs w:val="22"/>
        </w:rPr>
        <w:t xml:space="preserve">childcare, </w:t>
      </w:r>
      <w:r w:rsidRPr="00E021FD">
        <w:rPr>
          <w:rFonts w:cs="Arial"/>
          <w:b/>
          <w:bCs/>
          <w:szCs w:val="22"/>
          <w:u w:val="single"/>
        </w:rPr>
        <w:t>to enable me to work outside of fostering</w:t>
      </w:r>
      <w:r w:rsidRPr="009645D8">
        <w:rPr>
          <w:rFonts w:cs="Arial"/>
          <w:szCs w:val="22"/>
        </w:rPr>
        <w:t xml:space="preserve">, and that the information I have given on this form is correct and complete. </w:t>
      </w:r>
      <w:r w:rsidR="00686FF4" w:rsidRPr="00B74879">
        <w:rPr>
          <w:rFonts w:cs="Arial"/>
          <w:szCs w:val="22"/>
        </w:rPr>
        <w:t xml:space="preserve">I confirm that when requested, I will also supply evidence of my employment status and/or current earnings to NYC to verify I meet the eligibility criteria to access </w:t>
      </w:r>
      <w:r w:rsidR="00067C85">
        <w:rPr>
          <w:rFonts w:cs="Arial"/>
          <w:szCs w:val="22"/>
        </w:rPr>
        <w:t>Working Parent</w:t>
      </w:r>
      <w:r w:rsidR="00686FF4" w:rsidRPr="00B74879">
        <w:rPr>
          <w:rFonts w:cs="Arial"/>
          <w:szCs w:val="22"/>
        </w:rPr>
        <w:t xml:space="preserve"> funding.</w:t>
      </w:r>
      <w:r w:rsidR="00686FF4">
        <w:rPr>
          <w:rFonts w:cs="Arial"/>
          <w:szCs w:val="22"/>
        </w:rPr>
        <w:t xml:space="preserve"> </w:t>
      </w:r>
    </w:p>
    <w:p w14:paraId="5EF61659" w14:textId="26BDF06E" w:rsidR="006157E1" w:rsidRPr="009645D8" w:rsidRDefault="006157E1" w:rsidP="006157E1">
      <w:pPr>
        <w:spacing w:line="240" w:lineRule="auto"/>
        <w:rPr>
          <w:rFonts w:cs="Arial"/>
          <w:szCs w:val="22"/>
        </w:rPr>
      </w:pPr>
    </w:p>
    <w:tbl>
      <w:tblPr>
        <w:tblStyle w:val="TableGrid"/>
        <w:tblW w:w="0" w:type="auto"/>
        <w:tblLook w:val="04A0" w:firstRow="1" w:lastRow="0" w:firstColumn="1" w:lastColumn="0" w:noHBand="0" w:noVBand="1"/>
      </w:tblPr>
      <w:tblGrid>
        <w:gridCol w:w="3211"/>
        <w:gridCol w:w="6451"/>
      </w:tblGrid>
      <w:tr w:rsidR="006157E1" w:rsidRPr="009645D8" w14:paraId="7109B859" w14:textId="77777777" w:rsidTr="004E0285">
        <w:trPr>
          <w:trHeight w:val="1134"/>
        </w:trPr>
        <w:tc>
          <w:tcPr>
            <w:tcW w:w="3226" w:type="dxa"/>
          </w:tcPr>
          <w:p w14:paraId="21C43F8F" w14:textId="77777777" w:rsidR="006157E1" w:rsidRPr="009645D8" w:rsidRDefault="006157E1" w:rsidP="004E0285">
            <w:pPr>
              <w:spacing w:after="0" w:line="240" w:lineRule="auto"/>
              <w:rPr>
                <w:rFonts w:cs="Arial"/>
                <w:b/>
              </w:rPr>
            </w:pPr>
            <w:r w:rsidRPr="009645D8">
              <w:rPr>
                <w:rFonts w:cs="Arial"/>
                <w:b/>
              </w:rPr>
              <w:t>Your partner’s signature</w:t>
            </w:r>
          </w:p>
        </w:tc>
        <w:tc>
          <w:tcPr>
            <w:tcW w:w="6516" w:type="dxa"/>
          </w:tcPr>
          <w:p w14:paraId="00C718A9" w14:textId="77777777" w:rsidR="006157E1" w:rsidRPr="009645D8" w:rsidRDefault="006157E1" w:rsidP="004E0285">
            <w:pPr>
              <w:spacing w:after="0" w:line="240" w:lineRule="auto"/>
              <w:rPr>
                <w:rFonts w:cs="Arial"/>
              </w:rPr>
            </w:pPr>
          </w:p>
        </w:tc>
      </w:tr>
      <w:tr w:rsidR="006157E1" w:rsidRPr="009645D8" w14:paraId="51177845" w14:textId="77777777" w:rsidTr="004E0285">
        <w:tc>
          <w:tcPr>
            <w:tcW w:w="3226" w:type="dxa"/>
          </w:tcPr>
          <w:p w14:paraId="1CF22DF0"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11D91C18" w14:textId="77777777" w:rsidR="006157E1" w:rsidRPr="009645D8" w:rsidRDefault="006157E1" w:rsidP="004E0285">
            <w:pPr>
              <w:spacing w:after="0" w:line="240" w:lineRule="auto"/>
              <w:rPr>
                <w:rFonts w:cs="Arial"/>
              </w:rPr>
            </w:pPr>
          </w:p>
        </w:tc>
      </w:tr>
    </w:tbl>
    <w:p w14:paraId="0C6DC7B6" w14:textId="77777777" w:rsidR="006157E1" w:rsidRPr="009645D8" w:rsidRDefault="006157E1" w:rsidP="006157E1">
      <w:pPr>
        <w:spacing w:line="240" w:lineRule="auto"/>
        <w:rPr>
          <w:rFonts w:cs="Arial"/>
          <w:szCs w:val="22"/>
        </w:rPr>
      </w:pPr>
    </w:p>
    <w:p w14:paraId="6A934005" w14:textId="7CDF6A6C" w:rsidR="006157E1" w:rsidRDefault="006157E1" w:rsidP="00686FF4">
      <w:pPr>
        <w:pStyle w:val="Heading3"/>
      </w:pPr>
    </w:p>
    <w:p w14:paraId="2202B1E3" w14:textId="14B09439" w:rsidR="00B74879" w:rsidRDefault="00B74879" w:rsidP="00B74879"/>
    <w:p w14:paraId="55330182" w14:textId="20CDB7EA" w:rsidR="00B74879" w:rsidRDefault="00B74879" w:rsidP="00B74879"/>
    <w:p w14:paraId="438DF7A0" w14:textId="77777777" w:rsidR="002502E5" w:rsidRDefault="002502E5" w:rsidP="00686FF4">
      <w:pPr>
        <w:pStyle w:val="Heading3"/>
      </w:pPr>
    </w:p>
    <w:p w14:paraId="08D3BDB5" w14:textId="49B86F2D" w:rsidR="00686FF4" w:rsidRPr="00686FF4" w:rsidRDefault="00686FF4" w:rsidP="00686FF4">
      <w:pPr>
        <w:pStyle w:val="Heading3"/>
      </w:pPr>
      <w:r w:rsidRPr="00686FF4">
        <w:t>Section 7 – Supervising Social Worker and Child’s Social Worker Declaration</w:t>
      </w:r>
    </w:p>
    <w:p w14:paraId="1BBA64E4" w14:textId="67EB76D1" w:rsidR="006157E1" w:rsidRPr="00C34B58" w:rsidRDefault="006157E1" w:rsidP="006157E1">
      <w:r>
        <w:t>Before North Yorkshire Council</w:t>
      </w:r>
      <w:r w:rsidRPr="00C34B58">
        <w:t xml:space="preserve"> can issue </w:t>
      </w:r>
      <w:r w:rsidR="002502E5">
        <w:t>a</w:t>
      </w:r>
      <w:r w:rsidR="00E021FD">
        <w:t xml:space="preserve">n </w:t>
      </w:r>
      <w:r w:rsidR="002502E5">
        <w:t>eligibility code</w:t>
      </w:r>
      <w:r w:rsidRPr="00C34B58">
        <w:t>, this fo</w:t>
      </w:r>
      <w:r>
        <w:t xml:space="preserve">rm must be counter-signed by </w:t>
      </w:r>
      <w:r w:rsidRPr="002502E5">
        <w:rPr>
          <w:b/>
          <w:bCs/>
        </w:rPr>
        <w:t xml:space="preserve">both </w:t>
      </w:r>
      <w:r>
        <w:t>your Supervising Social Worker and the Child’s Social Worker</w:t>
      </w:r>
    </w:p>
    <w:p w14:paraId="181BE462" w14:textId="713233DB" w:rsidR="00686FF4" w:rsidRPr="00686FF4" w:rsidRDefault="006157E1" w:rsidP="00686FF4">
      <w:pPr>
        <w:rPr>
          <w:b/>
          <w:bCs/>
        </w:rPr>
      </w:pPr>
      <w:r w:rsidRPr="00686FF4">
        <w:rPr>
          <w:b/>
          <w:bCs/>
        </w:rPr>
        <w:t xml:space="preserve">7.1 </w:t>
      </w:r>
      <w:r w:rsidR="00686FF4" w:rsidRPr="00686FF4">
        <w:rPr>
          <w:b/>
          <w:bCs/>
        </w:rPr>
        <w:t>Supervising Social Worker Declaration</w:t>
      </w:r>
    </w:p>
    <w:p w14:paraId="2509B7CE" w14:textId="2F24F850" w:rsidR="00B74879" w:rsidRDefault="006157E1" w:rsidP="00686FF4">
      <w:pPr>
        <w:rPr>
          <w:b/>
          <w:highlight w:val="yellow"/>
        </w:rPr>
      </w:pPr>
      <w:r w:rsidRPr="009271A0">
        <w:t>I confirm that I support th</w:t>
      </w:r>
      <w:r>
        <w:t xml:space="preserve">is application for </w:t>
      </w:r>
      <w:r w:rsidR="00291E8A">
        <w:t xml:space="preserve">expanded </w:t>
      </w:r>
      <w:r w:rsidR="00067C85">
        <w:t>Working Parent</w:t>
      </w:r>
      <w:r w:rsidR="00E021FD">
        <w:t xml:space="preserve"> </w:t>
      </w:r>
      <w:r>
        <w:t>funded</w:t>
      </w:r>
      <w:r w:rsidRPr="009271A0">
        <w:t xml:space="preserve"> childcare in respect of the foster child listed in this application.</w:t>
      </w:r>
      <w:r w:rsidR="00686FF4" w:rsidRPr="00686FF4">
        <w:rPr>
          <w:b/>
          <w:highlight w:val="yellow"/>
        </w:rPr>
        <w:t xml:space="preserve"> </w:t>
      </w:r>
    </w:p>
    <w:p w14:paraId="6DAE9108" w14:textId="0FBEC7F5" w:rsidR="00686FF4" w:rsidRDefault="00686FF4" w:rsidP="00686FF4">
      <w:pPr>
        <w:rPr>
          <w:b/>
        </w:rPr>
      </w:pPr>
      <w:r w:rsidRPr="00B74879">
        <w:rPr>
          <w:b/>
        </w:rPr>
        <w:t>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452"/>
      </w:tblGrid>
      <w:tr w:rsidR="00686FF4" w:rsidRPr="009271A0" w14:paraId="03A0B76F" w14:textId="77777777" w:rsidTr="00D144A1">
        <w:trPr>
          <w:trHeight w:val="1134"/>
        </w:trPr>
        <w:tc>
          <w:tcPr>
            <w:tcW w:w="3210" w:type="dxa"/>
            <w:shd w:val="clear" w:color="auto" w:fill="CFDCE3"/>
          </w:tcPr>
          <w:p w14:paraId="65C701AE" w14:textId="77777777" w:rsidR="00686FF4" w:rsidRDefault="00686FF4" w:rsidP="00D144A1">
            <w:pPr>
              <w:spacing w:after="0" w:line="240" w:lineRule="auto"/>
              <w:rPr>
                <w:b/>
              </w:rPr>
            </w:pPr>
          </w:p>
          <w:p w14:paraId="1E985418" w14:textId="77777777" w:rsidR="00686FF4" w:rsidRPr="009271A0" w:rsidRDefault="00686FF4" w:rsidP="00D144A1">
            <w:pPr>
              <w:spacing w:after="0" w:line="240" w:lineRule="auto"/>
              <w:rPr>
                <w:b/>
              </w:rPr>
            </w:pPr>
            <w:r w:rsidRPr="009271A0">
              <w:rPr>
                <w:b/>
              </w:rPr>
              <w:t>Signature</w:t>
            </w:r>
          </w:p>
        </w:tc>
        <w:tc>
          <w:tcPr>
            <w:tcW w:w="6452" w:type="dxa"/>
          </w:tcPr>
          <w:p w14:paraId="54DED510" w14:textId="77777777" w:rsidR="00686FF4" w:rsidRPr="009271A0" w:rsidRDefault="00686FF4" w:rsidP="00D144A1">
            <w:pPr>
              <w:spacing w:after="0" w:line="240" w:lineRule="auto"/>
            </w:pPr>
          </w:p>
        </w:tc>
      </w:tr>
      <w:tr w:rsidR="00686FF4" w:rsidRPr="009271A0" w14:paraId="267A6837" w14:textId="77777777" w:rsidTr="00D144A1">
        <w:trPr>
          <w:trHeight w:val="915"/>
        </w:trPr>
        <w:tc>
          <w:tcPr>
            <w:tcW w:w="3210" w:type="dxa"/>
            <w:shd w:val="clear" w:color="auto" w:fill="CFDCE3"/>
          </w:tcPr>
          <w:p w14:paraId="47A9D106" w14:textId="77777777" w:rsidR="00686FF4" w:rsidRDefault="00686FF4" w:rsidP="00D144A1">
            <w:pPr>
              <w:spacing w:after="0" w:line="240" w:lineRule="auto"/>
              <w:rPr>
                <w:b/>
              </w:rPr>
            </w:pPr>
          </w:p>
          <w:p w14:paraId="58C4B9C1" w14:textId="77777777" w:rsidR="00686FF4" w:rsidRPr="009271A0" w:rsidRDefault="00686FF4" w:rsidP="00D144A1">
            <w:pPr>
              <w:spacing w:after="0" w:line="240" w:lineRule="auto"/>
              <w:rPr>
                <w:b/>
              </w:rPr>
            </w:pPr>
            <w:r w:rsidRPr="009271A0">
              <w:rPr>
                <w:b/>
              </w:rPr>
              <w:t>Position and contact details</w:t>
            </w:r>
            <w:r>
              <w:rPr>
                <w:b/>
              </w:rPr>
              <w:t xml:space="preserve"> (Supervising Social Worker)</w:t>
            </w:r>
          </w:p>
        </w:tc>
        <w:tc>
          <w:tcPr>
            <w:tcW w:w="6452" w:type="dxa"/>
          </w:tcPr>
          <w:p w14:paraId="0E171482" w14:textId="77777777" w:rsidR="00686FF4" w:rsidRPr="009271A0" w:rsidRDefault="00686FF4" w:rsidP="00D144A1">
            <w:pPr>
              <w:spacing w:after="0" w:line="240" w:lineRule="auto"/>
            </w:pPr>
          </w:p>
        </w:tc>
      </w:tr>
      <w:tr w:rsidR="00686FF4" w:rsidRPr="009271A0" w14:paraId="7B5FBED1" w14:textId="77777777" w:rsidTr="00D144A1">
        <w:trPr>
          <w:trHeight w:val="915"/>
        </w:trPr>
        <w:tc>
          <w:tcPr>
            <w:tcW w:w="3210" w:type="dxa"/>
            <w:shd w:val="clear" w:color="auto" w:fill="CFDCE3"/>
          </w:tcPr>
          <w:p w14:paraId="40FCC72B" w14:textId="77777777" w:rsidR="00686FF4" w:rsidRDefault="00686FF4" w:rsidP="00D144A1">
            <w:pPr>
              <w:spacing w:after="0" w:line="240" w:lineRule="auto"/>
              <w:rPr>
                <w:b/>
              </w:rPr>
            </w:pPr>
          </w:p>
          <w:p w14:paraId="3C719782" w14:textId="77777777" w:rsidR="00686FF4" w:rsidRDefault="00686FF4" w:rsidP="00D144A1">
            <w:pPr>
              <w:spacing w:after="0" w:line="240" w:lineRule="auto"/>
              <w:rPr>
                <w:b/>
              </w:rPr>
            </w:pPr>
            <w:r w:rsidRPr="009271A0">
              <w:rPr>
                <w:b/>
              </w:rPr>
              <w:t>Date (DD/MM/YYYY)</w:t>
            </w:r>
          </w:p>
          <w:p w14:paraId="6CCE3CBA" w14:textId="77777777" w:rsidR="00686FF4" w:rsidRDefault="00686FF4" w:rsidP="00D144A1">
            <w:pPr>
              <w:spacing w:after="0" w:line="240" w:lineRule="auto"/>
              <w:rPr>
                <w:b/>
              </w:rPr>
            </w:pPr>
          </w:p>
        </w:tc>
        <w:tc>
          <w:tcPr>
            <w:tcW w:w="6452" w:type="dxa"/>
          </w:tcPr>
          <w:p w14:paraId="3EFC97FE" w14:textId="77777777" w:rsidR="00686FF4" w:rsidRPr="009271A0" w:rsidRDefault="00686FF4" w:rsidP="00D144A1">
            <w:pPr>
              <w:spacing w:after="0" w:line="240" w:lineRule="auto"/>
            </w:pPr>
          </w:p>
        </w:tc>
      </w:tr>
    </w:tbl>
    <w:p w14:paraId="56C6B1B5" w14:textId="1F9C476B" w:rsidR="00686FF4" w:rsidRDefault="00686FF4" w:rsidP="00686FF4">
      <w:pPr>
        <w:rPr>
          <w:b/>
        </w:rPr>
      </w:pPr>
    </w:p>
    <w:p w14:paraId="4EED2BE0" w14:textId="77202516" w:rsidR="00686FF4" w:rsidRPr="00686FF4" w:rsidRDefault="00686FF4" w:rsidP="00686FF4">
      <w:pPr>
        <w:rPr>
          <w:b/>
          <w:bCs/>
        </w:rPr>
      </w:pPr>
      <w:r w:rsidRPr="00686FF4">
        <w:rPr>
          <w:b/>
          <w:bCs/>
        </w:rPr>
        <w:t>7.</w:t>
      </w:r>
      <w:r>
        <w:rPr>
          <w:b/>
          <w:bCs/>
        </w:rPr>
        <w:t>2</w:t>
      </w:r>
      <w:r w:rsidRPr="00686FF4">
        <w:rPr>
          <w:b/>
          <w:bCs/>
        </w:rPr>
        <w:t xml:space="preserve"> </w:t>
      </w:r>
      <w:r>
        <w:rPr>
          <w:b/>
          <w:bCs/>
        </w:rPr>
        <w:t xml:space="preserve">Child’s Social </w:t>
      </w:r>
      <w:r w:rsidRPr="00686FF4">
        <w:rPr>
          <w:b/>
          <w:bCs/>
        </w:rPr>
        <w:t>Worker Declaration</w:t>
      </w:r>
    </w:p>
    <w:p w14:paraId="7BB90F28" w14:textId="052DCF47" w:rsidR="00686FF4" w:rsidRDefault="00686FF4" w:rsidP="00686FF4">
      <w:pPr>
        <w:rPr>
          <w:b/>
        </w:rPr>
      </w:pPr>
      <w:r w:rsidRPr="009271A0">
        <w:t>I confirm that I support th</w:t>
      </w:r>
      <w:r>
        <w:t xml:space="preserve">is application for </w:t>
      </w:r>
      <w:r w:rsidR="00F06547">
        <w:t>expanded Working Parent funded</w:t>
      </w:r>
      <w:r w:rsidR="00F06547" w:rsidRPr="009271A0">
        <w:t xml:space="preserve"> childcare </w:t>
      </w:r>
      <w:r w:rsidRPr="009271A0">
        <w:t>in respect of the foster child listed in this application</w:t>
      </w:r>
      <w:r w:rsidRPr="00B74879">
        <w:t>.</w:t>
      </w:r>
      <w:r w:rsidR="00DD445C">
        <w:t xml:space="preserve">                                                                                                                                       </w:t>
      </w:r>
      <w:r w:rsidRPr="00B74879">
        <w:rPr>
          <w:b/>
        </w:rPr>
        <w:t xml:space="preserve"> 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366"/>
        <w:gridCol w:w="86"/>
      </w:tblGrid>
      <w:tr w:rsidR="00686FF4" w:rsidRPr="009271A0" w14:paraId="1F3DFE5F" w14:textId="77777777" w:rsidTr="00D144A1">
        <w:trPr>
          <w:trHeight w:val="1134"/>
        </w:trPr>
        <w:tc>
          <w:tcPr>
            <w:tcW w:w="3210" w:type="dxa"/>
            <w:shd w:val="clear" w:color="auto" w:fill="CFDCE3"/>
          </w:tcPr>
          <w:p w14:paraId="6998EDEF" w14:textId="77777777" w:rsidR="00686FF4" w:rsidRDefault="00686FF4" w:rsidP="00D144A1">
            <w:pPr>
              <w:spacing w:after="0" w:line="240" w:lineRule="auto"/>
              <w:rPr>
                <w:b/>
              </w:rPr>
            </w:pPr>
          </w:p>
          <w:p w14:paraId="2AECE53C" w14:textId="77777777" w:rsidR="00686FF4" w:rsidRPr="009271A0" w:rsidRDefault="00686FF4" w:rsidP="00D144A1">
            <w:pPr>
              <w:spacing w:after="0" w:line="240" w:lineRule="auto"/>
              <w:rPr>
                <w:b/>
              </w:rPr>
            </w:pPr>
            <w:r w:rsidRPr="009271A0">
              <w:rPr>
                <w:b/>
              </w:rPr>
              <w:t>Signature</w:t>
            </w:r>
          </w:p>
        </w:tc>
        <w:tc>
          <w:tcPr>
            <w:tcW w:w="6452" w:type="dxa"/>
            <w:gridSpan w:val="2"/>
          </w:tcPr>
          <w:p w14:paraId="5D22E87D" w14:textId="77777777" w:rsidR="00686FF4" w:rsidRPr="009271A0" w:rsidRDefault="00686FF4" w:rsidP="00D144A1">
            <w:pPr>
              <w:spacing w:after="0" w:line="240" w:lineRule="auto"/>
            </w:pPr>
          </w:p>
        </w:tc>
      </w:tr>
      <w:tr w:rsidR="00686FF4" w:rsidRPr="009271A0" w14:paraId="3F8E890B" w14:textId="77777777" w:rsidTr="00D144A1">
        <w:trPr>
          <w:trHeight w:val="915"/>
        </w:trPr>
        <w:tc>
          <w:tcPr>
            <w:tcW w:w="3210" w:type="dxa"/>
            <w:shd w:val="clear" w:color="auto" w:fill="CFDCE3"/>
          </w:tcPr>
          <w:p w14:paraId="285438C3" w14:textId="77777777" w:rsidR="00686FF4" w:rsidRDefault="00686FF4" w:rsidP="00D144A1">
            <w:pPr>
              <w:spacing w:after="0" w:line="240" w:lineRule="auto"/>
              <w:rPr>
                <w:b/>
              </w:rPr>
            </w:pPr>
          </w:p>
          <w:p w14:paraId="421257CC" w14:textId="3504D8AE" w:rsidR="00686FF4" w:rsidRPr="009271A0" w:rsidRDefault="00686FF4" w:rsidP="00D144A1">
            <w:pPr>
              <w:spacing w:after="0" w:line="240" w:lineRule="auto"/>
              <w:rPr>
                <w:b/>
              </w:rPr>
            </w:pPr>
            <w:r w:rsidRPr="009271A0">
              <w:rPr>
                <w:b/>
              </w:rPr>
              <w:t>Position and contact details</w:t>
            </w:r>
            <w:r>
              <w:rPr>
                <w:b/>
              </w:rPr>
              <w:t xml:space="preserve"> (Child’s Social Worker)</w:t>
            </w:r>
          </w:p>
        </w:tc>
        <w:tc>
          <w:tcPr>
            <w:tcW w:w="6452" w:type="dxa"/>
            <w:gridSpan w:val="2"/>
          </w:tcPr>
          <w:p w14:paraId="54BF0779" w14:textId="77777777" w:rsidR="00686FF4" w:rsidRPr="009271A0" w:rsidRDefault="00686FF4" w:rsidP="00D144A1">
            <w:pPr>
              <w:spacing w:after="0" w:line="240" w:lineRule="auto"/>
            </w:pPr>
          </w:p>
        </w:tc>
      </w:tr>
      <w:tr w:rsidR="00686FF4" w:rsidRPr="009271A0" w14:paraId="45F626E0" w14:textId="77777777" w:rsidTr="00D144A1">
        <w:trPr>
          <w:trHeight w:val="915"/>
        </w:trPr>
        <w:tc>
          <w:tcPr>
            <w:tcW w:w="3210" w:type="dxa"/>
            <w:shd w:val="clear" w:color="auto" w:fill="CFDCE3"/>
          </w:tcPr>
          <w:p w14:paraId="5A2C4DE6" w14:textId="77777777" w:rsidR="00686FF4" w:rsidRDefault="00686FF4" w:rsidP="00D144A1">
            <w:pPr>
              <w:spacing w:after="0" w:line="240" w:lineRule="auto"/>
              <w:rPr>
                <w:b/>
              </w:rPr>
            </w:pPr>
          </w:p>
          <w:p w14:paraId="70B567C3" w14:textId="77777777" w:rsidR="00686FF4" w:rsidRDefault="00686FF4" w:rsidP="00D144A1">
            <w:pPr>
              <w:spacing w:after="0" w:line="240" w:lineRule="auto"/>
              <w:rPr>
                <w:b/>
              </w:rPr>
            </w:pPr>
            <w:r w:rsidRPr="009271A0">
              <w:rPr>
                <w:b/>
              </w:rPr>
              <w:t>Date (DD/MM/YYYY)</w:t>
            </w:r>
          </w:p>
          <w:p w14:paraId="7A5AA3AA" w14:textId="77777777" w:rsidR="00686FF4" w:rsidRDefault="00686FF4" w:rsidP="00D144A1">
            <w:pPr>
              <w:spacing w:after="0" w:line="240" w:lineRule="auto"/>
              <w:rPr>
                <w:b/>
              </w:rPr>
            </w:pPr>
          </w:p>
        </w:tc>
        <w:tc>
          <w:tcPr>
            <w:tcW w:w="6452" w:type="dxa"/>
            <w:gridSpan w:val="2"/>
          </w:tcPr>
          <w:p w14:paraId="0245AC78" w14:textId="77777777" w:rsidR="00686FF4" w:rsidRPr="009271A0" w:rsidRDefault="00686FF4" w:rsidP="00D144A1">
            <w:pPr>
              <w:spacing w:after="0" w:line="240" w:lineRule="auto"/>
            </w:pPr>
          </w:p>
        </w:tc>
      </w:tr>
      <w:tr w:rsidR="006157E1" w:rsidRPr="009271A0" w14:paraId="0DFFEA82" w14:textId="77777777" w:rsidTr="004E0285">
        <w:tblPrEx>
          <w:tblBorders>
            <w:top w:val="single" w:sz="4" w:space="0" w:color="969696"/>
            <w:left w:val="single" w:sz="4" w:space="0" w:color="969696"/>
            <w:bottom w:val="single" w:sz="4" w:space="0" w:color="969696"/>
            <w:right w:val="single" w:sz="4" w:space="0" w:color="969696"/>
            <w:insideH w:val="none" w:sz="0" w:space="0" w:color="auto"/>
            <w:insideV w:val="none" w:sz="0" w:space="0" w:color="auto"/>
          </w:tblBorders>
          <w:shd w:val="clear" w:color="auto" w:fill="CFDCE3"/>
          <w:tblCellMar>
            <w:top w:w="113" w:type="dxa"/>
          </w:tblCellMar>
          <w:tblLook w:val="06A0" w:firstRow="1" w:lastRow="0" w:firstColumn="1" w:lastColumn="0" w:noHBand="1" w:noVBand="1"/>
        </w:tblPrEx>
        <w:trPr>
          <w:gridAfter w:val="1"/>
          <w:wAfter w:w="86" w:type="dxa"/>
          <w:trHeight w:val="1266"/>
          <w:tblHeader/>
        </w:trPr>
        <w:tc>
          <w:tcPr>
            <w:tcW w:w="9576" w:type="dxa"/>
            <w:gridSpan w:val="2"/>
            <w:tcBorders>
              <w:top w:val="single" w:sz="4" w:space="0" w:color="969696"/>
              <w:left w:val="single" w:sz="4" w:space="0" w:color="969696"/>
              <w:bottom w:val="single" w:sz="4" w:space="0" w:color="969696"/>
              <w:right w:val="single" w:sz="4" w:space="0" w:color="969696"/>
            </w:tcBorders>
            <w:shd w:val="clear" w:color="auto" w:fill="CFDCE3"/>
            <w:tcMar>
              <w:top w:w="0" w:type="dxa"/>
              <w:left w:w="108" w:type="dxa"/>
              <w:bottom w:w="0" w:type="dxa"/>
              <w:right w:w="108" w:type="dxa"/>
            </w:tcMar>
            <w:hideMark/>
          </w:tcPr>
          <w:p w14:paraId="4B05D933" w14:textId="77777777" w:rsidR="006157E1" w:rsidRDefault="006157E1" w:rsidP="004E0285">
            <w:pPr>
              <w:spacing w:before="120" w:line="240" w:lineRule="auto"/>
              <w:rPr>
                <w:b/>
                <w:bCs/>
                <w:sz w:val="28"/>
              </w:rPr>
            </w:pPr>
            <w:r w:rsidRPr="009271A0">
              <w:rPr>
                <w:b/>
                <w:bCs/>
                <w:sz w:val="28"/>
              </w:rPr>
              <w:t>Data protection statement</w:t>
            </w:r>
          </w:p>
          <w:p w14:paraId="23D3C381" w14:textId="41452500" w:rsidR="006157E1" w:rsidRPr="008924FF" w:rsidRDefault="00BD09BD" w:rsidP="00BE33A0">
            <w:pPr>
              <w:spacing w:before="120" w:line="240" w:lineRule="auto"/>
              <w:rPr>
                <w:color w:val="FF0000"/>
              </w:rPr>
            </w:pPr>
            <w:hyperlink r:id="rId41" w:history="1">
              <w:r w:rsidR="00B74879" w:rsidRPr="00B74879">
                <w:rPr>
                  <w:color w:val="0000FF"/>
                  <w:sz w:val="22"/>
                  <w:u w:val="single"/>
                </w:rPr>
                <w:t>Privacy notic</w:t>
              </w:r>
              <w:r w:rsidR="00B74879" w:rsidRPr="00B74879">
                <w:rPr>
                  <w:color w:val="0000FF"/>
                  <w:sz w:val="22"/>
                  <w:u w:val="single"/>
                </w:rPr>
                <w:t>e</w:t>
              </w:r>
              <w:r w:rsidR="00B74879" w:rsidRPr="00B74879">
                <w:rPr>
                  <w:color w:val="0000FF"/>
                  <w:sz w:val="22"/>
                  <w:u w:val="single"/>
                </w:rPr>
                <w:t>s | North Yorkshire Council</w:t>
              </w:r>
            </w:hyperlink>
          </w:p>
        </w:tc>
      </w:tr>
    </w:tbl>
    <w:p w14:paraId="0F3E2937" w14:textId="694B3737" w:rsidR="0025270B" w:rsidRPr="001F18B6" w:rsidRDefault="0025270B" w:rsidP="00532D74">
      <w:pPr>
        <w:rPr>
          <w:rFonts w:cs="Arial"/>
        </w:rPr>
      </w:pPr>
    </w:p>
    <w:sectPr w:rsidR="0025270B" w:rsidRPr="001F18B6" w:rsidSect="0015549D">
      <w:headerReference w:type="default" r:id="rId42"/>
      <w:footerReference w:type="default" r:id="rId43"/>
      <w:headerReference w:type="first" r:id="rId44"/>
      <w:footerReference w:type="first" r:id="rId45"/>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66614" w14:textId="77777777" w:rsidR="008B22ED" w:rsidRDefault="008B22ED" w:rsidP="00A84A39">
      <w:pPr>
        <w:spacing w:after="0" w:line="240" w:lineRule="auto"/>
      </w:pPr>
      <w:r>
        <w:separator/>
      </w:r>
    </w:p>
  </w:endnote>
  <w:endnote w:type="continuationSeparator" w:id="0">
    <w:p w14:paraId="3F5639AB" w14:textId="77777777" w:rsidR="008B22ED" w:rsidRDefault="008B22ED"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49823" w14:textId="77777777" w:rsidR="000A71AD" w:rsidRDefault="00CA74DF">
    <w:pPr>
      <w:pStyle w:val="Footer"/>
    </w:pPr>
    <w:r>
      <w:rPr>
        <w:noProof/>
      </w:rPr>
      <mc:AlternateContent>
        <mc:Choice Requires="wps">
          <w:drawing>
            <wp:anchor distT="0" distB="0" distL="114300" distR="114300" simplePos="0" relativeHeight="251660288" behindDoc="0" locked="0" layoutInCell="0" allowOverlap="1" wp14:anchorId="0EB05549" wp14:editId="1DC479E9">
              <wp:simplePos x="0" y="0"/>
              <wp:positionH relativeFrom="page">
                <wp:posOffset>0</wp:posOffset>
              </wp:positionH>
              <wp:positionV relativeFrom="page">
                <wp:posOffset>10227945</wp:posOffset>
              </wp:positionV>
              <wp:extent cx="7560310" cy="273050"/>
              <wp:effectExtent l="0" t="0" r="0" b="12700"/>
              <wp:wrapNone/>
              <wp:docPr id="5" name="MSIPCMbeba471288be8e1433ea4410"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0EB05549" id="_x0000_t202" coordsize="21600,21600" o:spt="202" path="m,l,21600r21600,l21600,xe">
              <v:stroke joinstyle="miter"/>
              <v:path gradientshapeok="t" o:connecttype="rect"/>
            </v:shapetype>
            <v:shape id="MSIPCMbeba471288be8e1433ea4410"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" o:allowincell="f" filled="f" stroked="f" strokeweight=".5pt">
              <v:textbox inset=",0,,0">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4CBD27CB" w14:textId="77777777" w:rsidR="000A71AD" w:rsidRDefault="000A71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0348909"/>
      <w:docPartObj>
        <w:docPartGallery w:val="Page Numbers (Bottom of Page)"/>
        <w:docPartUnique/>
      </w:docPartObj>
    </w:sdtPr>
    <w:sdtEndPr/>
    <w:sdtContent>
      <w:p w14:paraId="19B1FEC1" w14:textId="3F2557E3" w:rsidR="00532D74" w:rsidRDefault="00532D74">
        <w:pPr>
          <w:pStyle w:val="Footer"/>
          <w:jc w:val="center"/>
        </w:pPr>
        <w:r>
          <w:fldChar w:fldCharType="begin"/>
        </w:r>
        <w:r>
          <w:instrText>PAGE   \* MERGEFORMAT</w:instrText>
        </w:r>
        <w:r>
          <w:fldChar w:fldCharType="separate"/>
        </w:r>
        <w:r>
          <w:t>2</w:t>
        </w:r>
        <w:r>
          <w:fldChar w:fldCharType="end"/>
        </w:r>
      </w:p>
    </w:sdtContent>
  </w:sdt>
  <w:p w14:paraId="05428BE6" w14:textId="7322D0D2"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DFF8" w14:textId="77777777" w:rsidR="008B22ED" w:rsidRDefault="008B22ED" w:rsidP="00A84A39">
      <w:pPr>
        <w:spacing w:after="0" w:line="240" w:lineRule="auto"/>
      </w:pPr>
      <w:r>
        <w:separator/>
      </w:r>
    </w:p>
  </w:footnote>
  <w:footnote w:type="continuationSeparator" w:id="0">
    <w:p w14:paraId="5B01D7DA" w14:textId="77777777" w:rsidR="008B22ED" w:rsidRDefault="008B22ED"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4AB03" w14:textId="79968B68" w:rsidR="00A84A39" w:rsidRDefault="00532D74" w:rsidP="00532D74">
    <w:pPr>
      <w:pStyle w:val="Header"/>
      <w:spacing w:before="80"/>
      <w:jc w:val="center"/>
    </w:pPr>
    <w:r w:rsidRPr="004A3C19">
      <w:rPr>
        <w:noProof/>
        <w:color w:val="000000" w:themeColor="text1"/>
      </w:rPr>
      <mc:AlternateContent>
        <mc:Choice Requires="wps">
          <w:drawing>
            <wp:anchor distT="0" distB="0" distL="114300" distR="114300" simplePos="0" relativeHeight="251664384" behindDoc="0" locked="0" layoutInCell="1" allowOverlap="1" wp14:anchorId="2DF99D1C" wp14:editId="272E766B">
              <wp:simplePos x="0" y="0"/>
              <wp:positionH relativeFrom="column">
                <wp:posOffset>29209</wp:posOffset>
              </wp:positionH>
              <wp:positionV relativeFrom="paragraph">
                <wp:posOffset>-7620</wp:posOffset>
              </wp:positionV>
              <wp:extent cx="6715125" cy="9525"/>
              <wp:effectExtent l="0" t="0" r="28575" b="28575"/>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5125" cy="9525"/>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E8E39" id="Line 1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6pt" to="531.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" strokecolor="#333f50"/>
          </w:pict>
        </mc:Fallback>
      </mc:AlternateContent>
    </w:r>
    <w:r>
      <w:rPr>
        <w:noProof/>
        <w:color w:val="000000" w:themeColor="text1"/>
      </w:rPr>
      <w:t xml:space="preserve">Application Form for Foster </w:t>
    </w:r>
    <w:r w:rsidR="002502E5">
      <w:rPr>
        <w:noProof/>
        <w:color w:val="000000" w:themeColor="text1"/>
      </w:rPr>
      <w:t xml:space="preserve">Parent and </w:t>
    </w:r>
    <w:r w:rsidR="00067C85">
      <w:rPr>
        <w:noProof/>
        <w:color w:val="000000" w:themeColor="text1"/>
      </w:rPr>
      <w:t>Working Parent</w:t>
    </w:r>
    <w:r w:rsidR="00A6097B">
      <w:rPr>
        <w:noProof/>
        <w:color w:val="000000" w:themeColor="text1"/>
      </w:rPr>
      <w:t xml:space="preserve"> funded </w:t>
    </w:r>
    <w:r>
      <w:rPr>
        <w:noProof/>
        <w:color w:val="000000" w:themeColor="text1"/>
      </w:rPr>
      <w:t>hours</w:t>
    </w:r>
    <w:r w:rsidR="002502E5">
      <w:rPr>
        <w:noProof/>
        <w:color w:val="000000" w:themeColor="text1"/>
      </w:rPr>
      <w:t xml:space="preserve"> </w:t>
    </w:r>
    <w:r>
      <w:rPr>
        <w:noProof/>
        <w:color w:val="000000" w:themeColor="text1"/>
      </w:rPr>
      <w:t xml:space="preserve"> </w:t>
    </w:r>
    <w:r w:rsidR="00E64AD2" w:rsidRPr="004A3C19">
      <w:rPr>
        <w:noProof/>
        <w:color w:val="000000" w:themeColor="text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29DD8" w14:textId="1591B001" w:rsidR="00A84A39" w:rsidRDefault="004E2D71" w:rsidP="00532D74">
    <w:pPr>
      <w:pStyle w:val="Header"/>
      <w:tabs>
        <w:tab w:val="clear" w:pos="4513"/>
        <w:tab w:val="clear" w:pos="9026"/>
        <w:tab w:val="left" w:pos="6195"/>
      </w:tabs>
    </w:pPr>
    <w:r>
      <w:rPr>
        <w:noProof/>
      </w:rPr>
      <w:drawing>
        <wp:anchor distT="0" distB="0" distL="114300" distR="114300" simplePos="0" relativeHeight="251662336" behindDoc="1" locked="0" layoutInCell="1" allowOverlap="1" wp14:anchorId="15858F74" wp14:editId="3FDD0445">
          <wp:simplePos x="504967" y="354842"/>
          <wp:positionH relativeFrom="page">
            <wp:align>center</wp:align>
          </wp:positionH>
          <wp:positionV relativeFrom="page">
            <wp:align>center</wp:align>
          </wp:positionV>
          <wp:extent cx="7581600" cy="10724400"/>
          <wp:effectExtent l="0" t="0" r="635" b="1270"/>
          <wp:wrapNone/>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r w:rsidR="00532D7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627021"/>
    <w:multiLevelType w:val="multilevel"/>
    <w:tmpl w:val="C4E04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B43719"/>
    <w:multiLevelType w:val="hybridMultilevel"/>
    <w:tmpl w:val="5F8C1C5A"/>
    <w:lvl w:ilvl="0" w:tplc="16C031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A076F4"/>
    <w:multiLevelType w:val="hybridMultilevel"/>
    <w:tmpl w:val="82C8A18C"/>
    <w:lvl w:ilvl="0" w:tplc="EE328316">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E2720C8"/>
    <w:multiLevelType w:val="hybridMultilevel"/>
    <w:tmpl w:val="AF72196C"/>
    <w:lvl w:ilvl="0" w:tplc="B1024326">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7C2A12"/>
    <w:multiLevelType w:val="hybridMultilevel"/>
    <w:tmpl w:val="3E0E0C8A"/>
    <w:lvl w:ilvl="0" w:tplc="54049F94">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BA379AC"/>
    <w:multiLevelType w:val="hybridMultilevel"/>
    <w:tmpl w:val="B3928A22"/>
    <w:lvl w:ilvl="0" w:tplc="D56E9BD8">
      <w:start w:val="1"/>
      <w:numFmt w:val="bullet"/>
      <w:pStyle w:val="ListParagraph"/>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48C1D82"/>
    <w:multiLevelType w:val="hybridMultilevel"/>
    <w:tmpl w:val="076E876A"/>
    <w:lvl w:ilvl="0" w:tplc="6BCE3C2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5386B7B"/>
    <w:multiLevelType w:val="hybridMultilevel"/>
    <w:tmpl w:val="59207B56"/>
    <w:lvl w:ilvl="0" w:tplc="8B9EB6FE">
      <w:start w:val="1"/>
      <w:numFmt w:val="bullet"/>
      <w:pStyle w:val="ListBullet3"/>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9" w15:restartNumberingAfterBreak="0">
    <w:nsid w:val="67D07168"/>
    <w:multiLevelType w:val="hybridMultilevel"/>
    <w:tmpl w:val="FA9E4674"/>
    <w:lvl w:ilvl="0" w:tplc="256E300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2015936">
    <w:abstractNumId w:val="0"/>
  </w:num>
  <w:num w:numId="2" w16cid:durableId="1793787201">
    <w:abstractNumId w:val="9"/>
  </w:num>
  <w:num w:numId="3" w16cid:durableId="430125775">
    <w:abstractNumId w:val="7"/>
  </w:num>
  <w:num w:numId="4" w16cid:durableId="1809545047">
    <w:abstractNumId w:val="8"/>
  </w:num>
  <w:num w:numId="5" w16cid:durableId="1888567337">
    <w:abstractNumId w:val="2"/>
  </w:num>
  <w:num w:numId="6" w16cid:durableId="1970430023">
    <w:abstractNumId w:val="4"/>
  </w:num>
  <w:num w:numId="7" w16cid:durableId="658660027">
    <w:abstractNumId w:val="1"/>
  </w:num>
  <w:num w:numId="8" w16cid:durableId="1397972585">
    <w:abstractNumId w:val="5"/>
  </w:num>
  <w:num w:numId="9" w16cid:durableId="1151025338">
    <w:abstractNumId w:val="3"/>
  </w:num>
  <w:num w:numId="10" w16cid:durableId="11071945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ED"/>
    <w:rsid w:val="00067C85"/>
    <w:rsid w:val="0009244D"/>
    <w:rsid w:val="000A71AD"/>
    <w:rsid w:val="0011714B"/>
    <w:rsid w:val="0013729D"/>
    <w:rsid w:val="0015549D"/>
    <w:rsid w:val="00182DAD"/>
    <w:rsid w:val="001F18B6"/>
    <w:rsid w:val="00224B83"/>
    <w:rsid w:val="002502E5"/>
    <w:rsid w:val="0025270B"/>
    <w:rsid w:val="00291E8A"/>
    <w:rsid w:val="0029274A"/>
    <w:rsid w:val="002B7757"/>
    <w:rsid w:val="0044323C"/>
    <w:rsid w:val="004445E4"/>
    <w:rsid w:val="004672AF"/>
    <w:rsid w:val="004E2D71"/>
    <w:rsid w:val="004F6BC6"/>
    <w:rsid w:val="0053267C"/>
    <w:rsid w:val="00532D74"/>
    <w:rsid w:val="005D3CD4"/>
    <w:rsid w:val="006157E1"/>
    <w:rsid w:val="006407A5"/>
    <w:rsid w:val="00686FF4"/>
    <w:rsid w:val="006C3874"/>
    <w:rsid w:val="006E5536"/>
    <w:rsid w:val="0070775D"/>
    <w:rsid w:val="007A5A11"/>
    <w:rsid w:val="007E3AA0"/>
    <w:rsid w:val="00867000"/>
    <w:rsid w:val="00881AE1"/>
    <w:rsid w:val="008A592C"/>
    <w:rsid w:val="008B22ED"/>
    <w:rsid w:val="008F5218"/>
    <w:rsid w:val="009433AE"/>
    <w:rsid w:val="009448EF"/>
    <w:rsid w:val="009C6D23"/>
    <w:rsid w:val="009F6D57"/>
    <w:rsid w:val="00A6097B"/>
    <w:rsid w:val="00A67257"/>
    <w:rsid w:val="00A67D13"/>
    <w:rsid w:val="00A84A39"/>
    <w:rsid w:val="00AE168D"/>
    <w:rsid w:val="00B43194"/>
    <w:rsid w:val="00B4396D"/>
    <w:rsid w:val="00B74879"/>
    <w:rsid w:val="00BD09BD"/>
    <w:rsid w:val="00BE33A0"/>
    <w:rsid w:val="00BE55B9"/>
    <w:rsid w:val="00C1117D"/>
    <w:rsid w:val="00CA74DF"/>
    <w:rsid w:val="00CB0FEA"/>
    <w:rsid w:val="00CD4CCF"/>
    <w:rsid w:val="00CE669F"/>
    <w:rsid w:val="00D539B6"/>
    <w:rsid w:val="00DD445C"/>
    <w:rsid w:val="00E021FD"/>
    <w:rsid w:val="00E22D4E"/>
    <w:rsid w:val="00E24B9C"/>
    <w:rsid w:val="00E61B96"/>
    <w:rsid w:val="00E64AD2"/>
    <w:rsid w:val="00F06547"/>
    <w:rsid w:val="00F10D9B"/>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DACC5FD"/>
  <w15:docId w15:val="{49B84843-3801-4351-86BC-7ED78CB3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6157E1"/>
    <w:pPr>
      <w:spacing w:after="160" w:line="288" w:lineRule="auto"/>
    </w:pPr>
    <w:rPr>
      <w:rFonts w:ascii="Arial" w:eastAsia="Times New Roman" w:hAnsi="Arial" w:cs="Times New Roman"/>
      <w:szCs w:val="24"/>
      <w:lang w:eastAsia="en-GB"/>
    </w:r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686FF4"/>
    <w:pPr>
      <w:keepNext/>
      <w:keepLines/>
      <w:spacing w:before="40" w:after="0"/>
      <w:outlineLvl w:val="1"/>
    </w:pPr>
    <w:rPr>
      <w:rFonts w:eastAsiaTheme="majorEastAsia" w:cs="Arial"/>
      <w:b/>
      <w:sz w:val="24"/>
    </w:rPr>
  </w:style>
  <w:style w:type="paragraph" w:styleId="Heading3">
    <w:name w:val="heading 3"/>
    <w:basedOn w:val="Normal"/>
    <w:next w:val="Normal"/>
    <w:link w:val="Heading3Char"/>
    <w:autoRedefine/>
    <w:uiPriority w:val="9"/>
    <w:unhideWhenUsed/>
    <w:qFormat/>
    <w:rsid w:val="00686FF4"/>
    <w:pPr>
      <w:keepNext/>
      <w:keepLines/>
      <w:spacing w:before="40" w:after="0"/>
      <w:ind w:left="360" w:hanging="360"/>
      <w:outlineLvl w:val="2"/>
    </w:pPr>
    <w:rPr>
      <w:rFonts w:eastAsiaTheme="majorEastAsia" w:cstheme="majorBidi"/>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686FF4"/>
    <w:rPr>
      <w:rFonts w:ascii="Arial" w:eastAsiaTheme="majorEastAsia" w:hAnsi="Arial" w:cs="Arial"/>
      <w:b/>
      <w:sz w:val="24"/>
      <w:szCs w:val="24"/>
      <w:lang w:eastAsia="en-GB"/>
    </w:rPr>
  </w:style>
  <w:style w:type="character" w:customStyle="1" w:styleId="Heading3Char">
    <w:name w:val="Heading 3 Char"/>
    <w:basedOn w:val="DefaultParagraphFont"/>
    <w:link w:val="Heading3"/>
    <w:uiPriority w:val="9"/>
    <w:rsid w:val="00686FF4"/>
    <w:rPr>
      <w:rFonts w:ascii="Arial" w:eastAsiaTheme="majorEastAsia" w:hAnsi="Arial" w:cstheme="majorBidi"/>
      <w:b/>
      <w:sz w:val="24"/>
      <w:szCs w:val="24"/>
      <w:lang w:eastAsia="en-GB"/>
    </w:rPr>
  </w:style>
  <w:style w:type="paragraph" w:styleId="ListParagraph">
    <w:name w:val="List Paragraph"/>
    <w:basedOn w:val="Normal"/>
    <w:autoRedefine/>
    <w:uiPriority w:val="34"/>
    <w:qFormat/>
    <w:rsid w:val="00CB0FEA"/>
    <w:pPr>
      <w:numPr>
        <w:numId w:val="10"/>
      </w:numPr>
      <w:spacing w:line="240" w:lineRule="auto"/>
      <w:contextualSpacing/>
    </w:p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uiPriority w:val="99"/>
    <w:unhideWhenUsed/>
    <w:qFormat/>
    <w:rsid w:val="006157E1"/>
    <w:rPr>
      <w:rFonts w:ascii="Arial" w:hAnsi="Arial"/>
      <w:color w:val="0000FF"/>
      <w:sz w:val="24"/>
      <w:u w:val="single"/>
    </w:rPr>
  </w:style>
  <w:style w:type="paragraph" w:styleId="ListBullet3">
    <w:name w:val="List Bullet 3"/>
    <w:basedOn w:val="Normal"/>
    <w:rsid w:val="006157E1"/>
    <w:pPr>
      <w:framePr w:hSpace="180" w:wrap="around" w:vAnchor="text" w:hAnchor="margin" w:y="17"/>
      <w:numPr>
        <w:numId w:val="4"/>
      </w:numPr>
      <w:tabs>
        <w:tab w:val="left" w:pos="426"/>
      </w:tabs>
    </w:pPr>
  </w:style>
  <w:style w:type="paragraph" w:styleId="Caption">
    <w:name w:val="caption"/>
    <w:basedOn w:val="Normal"/>
    <w:next w:val="Normal"/>
    <w:unhideWhenUsed/>
    <w:qFormat/>
    <w:rsid w:val="006157E1"/>
    <w:pPr>
      <w:spacing w:before="120" w:after="120"/>
      <w:jc w:val="center"/>
    </w:pPr>
    <w:rPr>
      <w:b/>
      <w:bCs/>
      <w:color w:val="000000" w:themeColor="text1"/>
      <w:sz w:val="20"/>
      <w:szCs w:val="20"/>
    </w:rPr>
  </w:style>
  <w:style w:type="paragraph" w:styleId="NoSpacing">
    <w:name w:val="No Spacing"/>
    <w:aliases w:val="Notes"/>
    <w:uiPriority w:val="1"/>
    <w:qFormat/>
    <w:rsid w:val="006157E1"/>
    <w:pPr>
      <w:pBdr>
        <w:top w:val="nil"/>
        <w:left w:val="nil"/>
        <w:bottom w:val="nil"/>
        <w:right w:val="nil"/>
        <w:between w:val="nil"/>
      </w:pBdr>
      <w:spacing w:after="240" w:line="240" w:lineRule="auto"/>
      <w:ind w:left="284" w:right="284"/>
    </w:pPr>
    <w:rPr>
      <w:rFonts w:ascii="Arial" w:eastAsia="Calibri" w:hAnsi="Arial" w:cs="Calibri"/>
      <w:color w:val="000000"/>
      <w:lang w:val="en-US" w:eastAsia="en-GB"/>
    </w:rPr>
  </w:style>
  <w:style w:type="table" w:customStyle="1" w:styleId="TableGrid2">
    <w:name w:val="Table Grid2"/>
    <w:basedOn w:val="TableNormal"/>
    <w:next w:val="TableGrid"/>
    <w:rsid w:val="006157E1"/>
    <w:pPr>
      <w:spacing w:after="0" w:line="240" w:lineRule="auto"/>
    </w:pPr>
    <w:rPr>
      <w:rFonts w:ascii="Arial" w:eastAsia="Times New Roman"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74879"/>
    <w:rPr>
      <w:color w:val="00548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89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eststartinlife.gov.uk/childcare-early-years-education" TargetMode="External"/><Relationship Id="rId18" Type="http://schemas.openxmlformats.org/officeDocument/2006/relationships/control" Target="activeX/activeX4.xml"/><Relationship Id="rId26" Type="http://schemas.openxmlformats.org/officeDocument/2006/relationships/control" Target="activeX/activeX12.xml"/><Relationship Id="rId39" Type="http://schemas.openxmlformats.org/officeDocument/2006/relationships/control" Target="activeX/activeX25.xml"/><Relationship Id="rId21" Type="http://schemas.openxmlformats.org/officeDocument/2006/relationships/control" Target="activeX/activeX7.xml"/><Relationship Id="rId34" Type="http://schemas.openxmlformats.org/officeDocument/2006/relationships/control" Target="activeX/activeX20.xm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2.xml"/><Relationship Id="rId29" Type="http://schemas.openxmlformats.org/officeDocument/2006/relationships/control" Target="activeX/activeX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yft@northyorks.gov.uk" TargetMode="External"/><Relationship Id="rId24" Type="http://schemas.openxmlformats.org/officeDocument/2006/relationships/control" Target="activeX/activeX10.xml"/><Relationship Id="rId32" Type="http://schemas.openxmlformats.org/officeDocument/2006/relationships/control" Target="activeX/activeX18.xml"/><Relationship Id="rId37" Type="http://schemas.openxmlformats.org/officeDocument/2006/relationships/control" Target="activeX/activeX23.xml"/><Relationship Id="rId40" Type="http://schemas.openxmlformats.org/officeDocument/2006/relationships/control" Target="activeX/activeX26.xm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control" Target="activeX/activeX1.xml"/><Relationship Id="rId23" Type="http://schemas.openxmlformats.org/officeDocument/2006/relationships/control" Target="activeX/activeX9.xml"/><Relationship Id="rId28" Type="http://schemas.openxmlformats.org/officeDocument/2006/relationships/control" Target="activeX/activeX14.xml"/><Relationship Id="rId36" Type="http://schemas.openxmlformats.org/officeDocument/2006/relationships/control" Target="activeX/activeX22.xml"/><Relationship Id="rId10" Type="http://schemas.openxmlformats.org/officeDocument/2006/relationships/endnotes" Target="endnotes.xml"/><Relationship Id="rId19" Type="http://schemas.openxmlformats.org/officeDocument/2006/relationships/control" Target="activeX/activeX5.xml"/><Relationship Id="rId31" Type="http://schemas.openxmlformats.org/officeDocument/2006/relationships/control" Target="activeX/activeX17.xm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wmf"/><Relationship Id="rId22" Type="http://schemas.openxmlformats.org/officeDocument/2006/relationships/control" Target="activeX/activeX8.xml"/><Relationship Id="rId27" Type="http://schemas.openxmlformats.org/officeDocument/2006/relationships/control" Target="activeX/activeX13.xml"/><Relationship Id="rId30" Type="http://schemas.openxmlformats.org/officeDocument/2006/relationships/control" Target="activeX/activeX16.xml"/><Relationship Id="rId35" Type="http://schemas.openxmlformats.org/officeDocument/2006/relationships/control" Target="activeX/activeX21.xm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gov.uk/help-with-childcare-costs" TargetMode="External"/><Relationship Id="rId17" Type="http://schemas.openxmlformats.org/officeDocument/2006/relationships/control" Target="activeX/activeX3.xml"/><Relationship Id="rId25" Type="http://schemas.openxmlformats.org/officeDocument/2006/relationships/control" Target="activeX/activeX11.xml"/><Relationship Id="rId33" Type="http://schemas.openxmlformats.org/officeDocument/2006/relationships/control" Target="activeX/activeX19.xml"/><Relationship Id="rId38" Type="http://schemas.openxmlformats.org/officeDocument/2006/relationships/control" Target="activeX/activeX24.xml"/><Relationship Id="rId46" Type="http://schemas.openxmlformats.org/officeDocument/2006/relationships/fontTable" Target="fontTable.xml"/><Relationship Id="rId20" Type="http://schemas.openxmlformats.org/officeDocument/2006/relationships/control" Target="activeX/activeX6.xml"/><Relationship Id="rId41" Type="http://schemas.openxmlformats.org/officeDocument/2006/relationships/hyperlink" Target="https://www.northyorks.gov.uk/your-council/transparency-freedom-information-and-data-protection/privacy-notic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bster\Downloads\NYC-A4-Word-Template%20(1).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5189C36F-FF16-4613-AA9E-5AABE9188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34168048-f72e-4236-819e-20c8e5f20b98"/>
  </ds:schemaRefs>
</ds:datastoreItem>
</file>

<file path=docProps/app.xml><?xml version="1.0" encoding="utf-8"?>
<Properties xmlns="http://schemas.openxmlformats.org/officeDocument/2006/extended-properties" xmlns:vt="http://schemas.openxmlformats.org/officeDocument/2006/docPropsVTypes">
  <Template>NYC-A4-Word-Template (1)</Template>
  <TotalTime>479</TotalTime>
  <Pages>6</Pages>
  <Words>1473</Words>
  <Characters>8397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Joanne Webster</dc:creator>
  <cp:lastModifiedBy>Maddy Atkinson</cp:lastModifiedBy>
  <cp:revision>10</cp:revision>
  <dcterms:created xsi:type="dcterms:W3CDTF">2024-02-12T14:57:00Z</dcterms:created>
  <dcterms:modified xsi:type="dcterms:W3CDTF">2025-10-23T11:40:00Z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2022-12-01T15:53:26Z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cf91b117-9f8e-4bef-9220-00009e80afc6</vt:lpwstr>
  </property>
  <property fmtid="{D5CDD505-2E9C-101B-9397-08002B2CF9AE}" pid="8" name="MSIP_Label_3ecdfc32-7be5-4b17-9f97-00453388bdd7_ContentBits">
    <vt:lpwstr>2</vt:lpwstr>
  </property>
  <property fmtid="{D5CDD505-2E9C-101B-9397-08002B2CF9AE}" pid="9" name="ContentTypeId">
    <vt:lpwstr>0x0101002C628159145B004A8A3A394342FAD37C</vt:lpwstr>
  </property>
</Properties>
</file>